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440ED" w14:textId="355BE611" w:rsidR="00F87859" w:rsidRDefault="009D4C5D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49024" behindDoc="0" locked="0" layoutInCell="1" allowOverlap="1" wp14:anchorId="7DF11AA9" wp14:editId="2BD214E0">
            <wp:simplePos x="0" y="0"/>
            <wp:positionH relativeFrom="margin">
              <wp:posOffset>4707890</wp:posOffset>
            </wp:positionH>
            <wp:positionV relativeFrom="page">
              <wp:posOffset>429260</wp:posOffset>
            </wp:positionV>
            <wp:extent cx="1391920" cy="2089785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9ED">
        <w:rPr>
          <w:noProof/>
          <w:lang w:eastAsia="en-GB"/>
        </w:rPr>
        <w:drawing>
          <wp:anchor distT="0" distB="0" distL="114300" distR="114300" simplePos="0" relativeHeight="251753472" behindDoc="0" locked="0" layoutInCell="1" allowOverlap="1" wp14:anchorId="72068323" wp14:editId="4118127F">
            <wp:simplePos x="0" y="0"/>
            <wp:positionH relativeFrom="margin">
              <wp:posOffset>-257810</wp:posOffset>
            </wp:positionH>
            <wp:positionV relativeFrom="paragraph">
              <wp:posOffset>-245110</wp:posOffset>
            </wp:positionV>
            <wp:extent cx="3813810" cy="1596390"/>
            <wp:effectExtent l="0" t="0" r="0" b="0"/>
            <wp:wrapNone/>
            <wp:docPr id="41" name="Picture 41" descr="Creative New Zealand Arts Council of News Zealand Toi Aotearoa Logo. Black fill background with white and gold writ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Creative New Zealand Arts Council of News Zealand Toi Aotearoa Logo. Black fill background with white and gold writing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81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BB4CB" w14:textId="77777777" w:rsidR="00F87859" w:rsidRDefault="00F87859" w:rsidP="00F87859">
      <w:pPr>
        <w:rPr>
          <w:rFonts w:cs="Arial"/>
          <w:szCs w:val="32"/>
        </w:rPr>
      </w:pPr>
    </w:p>
    <w:p w14:paraId="3A938A6A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931E6F7" w14:textId="77777777" w:rsidR="00F87859" w:rsidRDefault="00F87859" w:rsidP="00F87859">
      <w:pPr>
        <w:rPr>
          <w:rFonts w:cs="Arial"/>
          <w:szCs w:val="32"/>
        </w:rPr>
      </w:pPr>
    </w:p>
    <w:p w14:paraId="1A765F22" w14:textId="77777777" w:rsidR="00F87859" w:rsidRDefault="00F87859" w:rsidP="00F87859">
      <w:pPr>
        <w:rPr>
          <w:rFonts w:cs="Arial"/>
          <w:szCs w:val="32"/>
        </w:rPr>
      </w:pPr>
    </w:p>
    <w:p w14:paraId="148EA405" w14:textId="3FB8BA99" w:rsidR="00BC1ABF" w:rsidRDefault="00BC1ABF" w:rsidP="002C5CE4">
      <w:pPr>
        <w:pStyle w:val="Title"/>
      </w:pPr>
      <w:r>
        <w:t xml:space="preserve">Summary: </w:t>
      </w:r>
      <w:r w:rsidR="00BC09ED">
        <w:t>Pacific Arts Strategy</w:t>
      </w:r>
    </w:p>
    <w:p w14:paraId="247F22A9" w14:textId="28C00C0B" w:rsidR="00887F23" w:rsidRDefault="00BC09ED" w:rsidP="002C5CE4">
      <w:pPr>
        <w:pStyle w:val="Title"/>
      </w:pPr>
      <w:r>
        <w:t xml:space="preserve">2023 </w:t>
      </w:r>
      <w:r w:rsidR="005B57F5">
        <w:t>–</w:t>
      </w:r>
      <w:r>
        <w:t xml:space="preserve"> 2028</w:t>
      </w:r>
    </w:p>
    <w:p w14:paraId="3C6163CB" w14:textId="77777777" w:rsidR="00887F23" w:rsidRDefault="00323EB3" w:rsidP="002C5CE4">
      <w:pPr>
        <w:pStyle w:val="Title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451FE2A" wp14:editId="3577AEEA">
            <wp:simplePos x="0" y="0"/>
            <wp:positionH relativeFrom="margin">
              <wp:posOffset>1308100</wp:posOffset>
            </wp:positionH>
            <wp:positionV relativeFrom="paragraph">
              <wp:posOffset>124460</wp:posOffset>
            </wp:positionV>
            <wp:extent cx="3185795" cy="4519930"/>
            <wp:effectExtent l="0" t="0" r="0" b="0"/>
            <wp:wrapNone/>
            <wp:docPr id="5" name="Picture 5" descr="Pasifika boys and men wearing blue printed shorts danc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asifika boys and men wearing blue printed shorts dancing.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E37A3" w14:textId="77777777" w:rsidR="00887F23" w:rsidRDefault="00887F23" w:rsidP="002C5CE4">
      <w:pPr>
        <w:pStyle w:val="Title"/>
      </w:pPr>
    </w:p>
    <w:p w14:paraId="10E960B4" w14:textId="77777777" w:rsidR="00887F23" w:rsidRDefault="00887F23" w:rsidP="002C5CE4">
      <w:pPr>
        <w:pStyle w:val="Title"/>
      </w:pPr>
    </w:p>
    <w:p w14:paraId="642F8FDD" w14:textId="77777777" w:rsidR="00887F23" w:rsidRDefault="00887F23" w:rsidP="002C5CE4">
      <w:pPr>
        <w:pStyle w:val="Title"/>
      </w:pPr>
    </w:p>
    <w:p w14:paraId="546818E6" w14:textId="77777777" w:rsidR="009D4C5D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</w:p>
    <w:p w14:paraId="6009E12C" w14:textId="77777777" w:rsidR="009D4C5D" w:rsidRDefault="009D4C5D" w:rsidP="00BF5DDC">
      <w:pPr>
        <w:pStyle w:val="Datepublished"/>
      </w:pPr>
    </w:p>
    <w:p w14:paraId="0FAEED27" w14:textId="1504464E" w:rsidR="00F87859" w:rsidRPr="00570380" w:rsidRDefault="00887F23" w:rsidP="00BF5DDC">
      <w:pPr>
        <w:pStyle w:val="Datepublished"/>
      </w:pPr>
      <w:r w:rsidRPr="00570380">
        <w:t xml:space="preserve">Published: </w:t>
      </w:r>
      <w:r w:rsidR="00BC09ED">
        <w:t>October 2023</w:t>
      </w:r>
    </w:p>
    <w:p w14:paraId="44CC98CE" w14:textId="541ACA65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BC09ED">
        <w:rPr>
          <w:noProof/>
          <w:lang w:val="en-NZ" w:eastAsia="en-NZ"/>
        </w:rPr>
        <w:lastRenderedPageBreak/>
        <w:t>Before you start</w:t>
      </w:r>
    </w:p>
    <w:p w14:paraId="780EF40B" w14:textId="21314284" w:rsidR="00D852B6" w:rsidRDefault="009D4C5D" w:rsidP="00124EA8">
      <w:r>
        <w:rPr>
          <w:noProof/>
        </w:rPr>
        <w:drawing>
          <wp:anchor distT="0" distB="0" distL="114300" distR="114300" simplePos="0" relativeHeight="251683840" behindDoc="0" locked="0" layoutInCell="1" allowOverlap="1" wp14:anchorId="63479F58" wp14:editId="2D3653FC">
            <wp:simplePos x="0" y="0"/>
            <wp:positionH relativeFrom="margin">
              <wp:posOffset>93345</wp:posOffset>
            </wp:positionH>
            <wp:positionV relativeFrom="paragraph">
              <wp:posOffset>335280</wp:posOffset>
            </wp:positionV>
            <wp:extent cx="1256030" cy="1256030"/>
            <wp:effectExtent l="0" t="0" r="1270" b="127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548B2" w14:textId="696D4D09" w:rsidR="00EF4A04" w:rsidRDefault="00EF4A04" w:rsidP="00124EA8"/>
    <w:p w14:paraId="26FA8DD4" w14:textId="2CE7D228" w:rsidR="00EF4A04" w:rsidRDefault="00BC09ED" w:rsidP="00D67451">
      <w:r w:rsidRPr="00BC09ED">
        <w:rPr>
          <w:b/>
          <w:bCs/>
        </w:rPr>
        <w:t>Easy Read</w:t>
      </w:r>
      <w:r>
        <w:t xml:space="preserve"> uses plain words </w:t>
      </w:r>
      <w:r w:rsidR="003E3090">
        <w:t>/</w:t>
      </w:r>
      <w:r>
        <w:t xml:space="preserve"> pictures to explain information.</w:t>
      </w:r>
    </w:p>
    <w:p w14:paraId="126D608B" w14:textId="4B3AA80D" w:rsidR="00BC09ED" w:rsidRDefault="009D4C5D" w:rsidP="00D67451">
      <w:r>
        <w:rPr>
          <w:noProof/>
        </w:rPr>
        <w:drawing>
          <wp:anchor distT="0" distB="0" distL="114300" distR="114300" simplePos="0" relativeHeight="251827200" behindDoc="0" locked="0" layoutInCell="1" allowOverlap="1" wp14:anchorId="30BA1FAD" wp14:editId="3868DBB2">
            <wp:simplePos x="0" y="0"/>
            <wp:positionH relativeFrom="margin">
              <wp:posOffset>0</wp:posOffset>
            </wp:positionH>
            <wp:positionV relativeFrom="paragraph">
              <wp:posOffset>302260</wp:posOffset>
            </wp:positionV>
            <wp:extent cx="1120775" cy="1120775"/>
            <wp:effectExtent l="0" t="0" r="3175" b="0"/>
            <wp:wrapNone/>
            <wp:docPr id="746981219" name="Picture 7469812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981219" name="Picture 7469812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B3F6C" w14:textId="37DA429F" w:rsidR="00BC09ED" w:rsidRDefault="00BC09ED" w:rsidP="00D67451"/>
    <w:p w14:paraId="38CF00F5" w14:textId="5A4DD017" w:rsidR="00BC09ED" w:rsidRDefault="00BC09ED" w:rsidP="00D67451">
      <w:r>
        <w:t>This document has some hard words.</w:t>
      </w:r>
    </w:p>
    <w:p w14:paraId="21DB3A95" w14:textId="77777777" w:rsidR="00BC09ED" w:rsidRDefault="00BC09ED" w:rsidP="00D67451"/>
    <w:p w14:paraId="62A89523" w14:textId="509FB086" w:rsidR="00BC09ED" w:rsidRDefault="00550E89" w:rsidP="00D67451">
      <w:r>
        <w:rPr>
          <w:noProof/>
        </w:rPr>
        <w:drawing>
          <wp:anchor distT="0" distB="0" distL="114300" distR="114300" simplePos="0" relativeHeight="251831296" behindDoc="0" locked="0" layoutInCell="1" allowOverlap="1" wp14:anchorId="52587D5C" wp14:editId="29C1034C">
            <wp:simplePos x="0" y="0"/>
            <wp:positionH relativeFrom="margin">
              <wp:posOffset>257175</wp:posOffset>
            </wp:positionH>
            <wp:positionV relativeFrom="paragraph">
              <wp:posOffset>175260</wp:posOffset>
            </wp:positionV>
            <wp:extent cx="885825" cy="802640"/>
            <wp:effectExtent l="0" t="0" r="0" b="0"/>
            <wp:wrapNone/>
            <wp:docPr id="1920472092" name="Picture 19204720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72092" name="Picture 19204720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FE83D" w14:textId="633A5A1B" w:rsidR="00BC09ED" w:rsidRDefault="00BC09ED" w:rsidP="00D67451">
      <w:r>
        <w:t>These hard words are explained.</w:t>
      </w:r>
    </w:p>
    <w:p w14:paraId="3FE9FFD3" w14:textId="77777777" w:rsidR="00BC09ED" w:rsidRDefault="00BC09ED" w:rsidP="00D67451"/>
    <w:p w14:paraId="438C9409" w14:textId="40D57F48" w:rsidR="00BC09ED" w:rsidRDefault="00BC09ED" w:rsidP="00D67451"/>
    <w:p w14:paraId="471F997C" w14:textId="6D97C440" w:rsidR="002C5CE4" w:rsidRDefault="00550E89" w:rsidP="00D67451">
      <w:r>
        <w:rPr>
          <w:noProof/>
        </w:rPr>
        <w:drawing>
          <wp:anchor distT="0" distB="0" distL="114300" distR="114300" simplePos="0" relativeHeight="251829248" behindDoc="0" locked="0" layoutInCell="1" allowOverlap="1" wp14:anchorId="2B777735" wp14:editId="6CA846F5">
            <wp:simplePos x="0" y="0"/>
            <wp:positionH relativeFrom="margin">
              <wp:posOffset>0</wp:posOffset>
            </wp:positionH>
            <wp:positionV relativeFrom="paragraph">
              <wp:posOffset>163830</wp:posOffset>
            </wp:positionV>
            <wp:extent cx="1506220" cy="1033145"/>
            <wp:effectExtent l="0" t="0" r="0" b="0"/>
            <wp:wrapNone/>
            <wp:docPr id="66724075" name="Picture 667240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4075" name="Picture 667240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9ED">
        <w:t>You may want to ask someone to support you</w:t>
      </w:r>
      <w:r w:rsidR="008F65E1">
        <w:t xml:space="preserve"> while reading this document</w:t>
      </w:r>
      <w:r w:rsidR="00BC09ED">
        <w:t xml:space="preserve"> to understand some of the</w:t>
      </w:r>
      <w:r w:rsidR="005E2B31">
        <w:t>se</w:t>
      </w:r>
      <w:r w:rsidR="00BC09ED">
        <w:t xml:space="preserve"> hard words.</w:t>
      </w:r>
    </w:p>
    <w:p w14:paraId="7250C156" w14:textId="77777777" w:rsidR="002C5CE4" w:rsidRDefault="002C5CE4">
      <w:pPr>
        <w:spacing w:line="240" w:lineRule="auto"/>
        <w:ind w:left="0"/>
      </w:pPr>
      <w:r>
        <w:br w:type="page"/>
      </w:r>
    </w:p>
    <w:p w14:paraId="3E37612D" w14:textId="187EC34B" w:rsidR="00BC09ED" w:rsidRPr="005E5336" w:rsidRDefault="002C5CE4" w:rsidP="005E5336">
      <w:pPr>
        <w:pStyle w:val="Heading1"/>
        <w:rPr>
          <w:b w:val="0"/>
          <w:bCs/>
        </w:rPr>
      </w:pPr>
      <w:r>
        <w:rPr>
          <w:noProof/>
          <w:lang w:val="en-NZ" w:eastAsia="en-NZ"/>
        </w:rPr>
        <w:lastRenderedPageBreak/>
        <w:t>What you will find in here</w:t>
      </w:r>
    </w:p>
    <w:p w14:paraId="751FD6A7" w14:textId="2934C157" w:rsidR="00124EA8" w:rsidRDefault="00124EA8" w:rsidP="00D67451"/>
    <w:p w14:paraId="3AEABD6E" w14:textId="77777777" w:rsidR="000F09AA" w:rsidRDefault="000F09AA" w:rsidP="00D67451"/>
    <w:p w14:paraId="6A70DCA0" w14:textId="3049C7BF" w:rsidR="002C5CE4" w:rsidRPr="000F09AA" w:rsidRDefault="006B317C" w:rsidP="000F09AA">
      <w:pPr>
        <w:jc w:val="right"/>
        <w:rPr>
          <w:b/>
          <w:bCs/>
        </w:rPr>
      </w:pPr>
      <w:r w:rsidRPr="000F09AA">
        <w:rPr>
          <w:b/>
          <w:bCs/>
        </w:rPr>
        <w:t>Page number:</w:t>
      </w:r>
    </w:p>
    <w:p w14:paraId="0A9F1D7D" w14:textId="344AAA99" w:rsidR="000F09AA" w:rsidRPr="000F09AA" w:rsidRDefault="000F09AA" w:rsidP="000F09AA">
      <w:pPr>
        <w:jc w:val="right"/>
      </w:pPr>
      <w:r>
        <w:rPr>
          <w:noProof/>
        </w:rPr>
        <w:drawing>
          <wp:anchor distT="0" distB="0" distL="114300" distR="114300" simplePos="0" relativeHeight="252105728" behindDoc="1" locked="0" layoutInCell="1" allowOverlap="1" wp14:anchorId="79D75442" wp14:editId="0EB728BB">
            <wp:simplePos x="0" y="0"/>
            <wp:positionH relativeFrom="margin">
              <wp:posOffset>152400</wp:posOffset>
            </wp:positionH>
            <wp:positionV relativeFrom="paragraph">
              <wp:posOffset>233680</wp:posOffset>
            </wp:positionV>
            <wp:extent cx="1133475" cy="1133475"/>
            <wp:effectExtent l="0" t="0" r="9525" b="9525"/>
            <wp:wrapNone/>
            <wp:docPr id="76925468" name="Picture 769254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5468" name="Picture 769254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5AE75" w14:textId="02D7CD80" w:rsidR="000F09AA" w:rsidRPr="000F09AA" w:rsidRDefault="000F09AA" w:rsidP="000F09AA">
      <w:pPr>
        <w:jc w:val="right"/>
      </w:pPr>
    </w:p>
    <w:p w14:paraId="26C09CB7" w14:textId="4881BD5E" w:rsidR="002C5CE4" w:rsidRPr="000F09AA" w:rsidRDefault="002C5CE4" w:rsidP="000F09AA">
      <w:pPr>
        <w:pStyle w:val="contentspage"/>
        <w:ind w:right="0"/>
      </w:pPr>
      <w:r w:rsidRPr="000F09AA">
        <w:t>What this document is about</w:t>
      </w:r>
      <w:r w:rsidRPr="000F09AA">
        <w:tab/>
      </w:r>
      <w:r w:rsidR="00AD06B8" w:rsidRPr="000F09AA">
        <w:t>4</w:t>
      </w:r>
    </w:p>
    <w:p w14:paraId="572D88AE" w14:textId="27FDA301" w:rsidR="002C5CE4" w:rsidRPr="000F09AA" w:rsidRDefault="002C5CE4" w:rsidP="000F09AA">
      <w:pPr>
        <w:pStyle w:val="contentspage"/>
        <w:ind w:right="0"/>
      </w:pPr>
    </w:p>
    <w:p w14:paraId="6522B018" w14:textId="0A90536F" w:rsidR="002C5CE4" w:rsidRDefault="000F09AA" w:rsidP="000F09AA">
      <w:pPr>
        <w:pStyle w:val="contentspage"/>
        <w:ind w:right="0"/>
      </w:pPr>
      <w:r>
        <w:rPr>
          <w:b/>
          <w:bCs w:val="0"/>
          <w:noProof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2F192AFE" wp14:editId="23A24E00">
                <wp:simplePos x="0" y="0"/>
                <wp:positionH relativeFrom="margin">
                  <wp:posOffset>-76200</wp:posOffset>
                </wp:positionH>
                <wp:positionV relativeFrom="paragraph">
                  <wp:posOffset>185420</wp:posOffset>
                </wp:positionV>
                <wp:extent cx="1762125" cy="1104900"/>
                <wp:effectExtent l="0" t="0" r="9525" b="0"/>
                <wp:wrapNone/>
                <wp:docPr id="76925459" name="Group 769254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1104900"/>
                          <a:chOff x="0" y="0"/>
                          <a:chExt cx="2139652" cy="1330960"/>
                        </a:xfrm>
                      </wpg:grpSpPr>
                      <pic:pic xmlns:pic="http://schemas.openxmlformats.org/drawingml/2006/picture">
                        <pic:nvPicPr>
                          <pic:cNvPr id="76925460" name="Picture 7692546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960" cy="133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925461" name="Picture 7692546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669" y="224524"/>
                            <a:ext cx="1105983" cy="1105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1E4703" id="Group 76925459" o:spid="_x0000_s1026" alt="&quot;&quot;" style="position:absolute;margin-left:-6pt;margin-top:14.6pt;width:138.75pt;height:87pt;z-index:252097536;mso-position-horizontal-relative:margin;mso-width-relative:margin;mso-height-relative:margin" coordsize="21396,13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925460" o:spid="_x0000_s1027" type="#_x0000_t75" style="position:absolute;width:13309;height:1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">
                  <v:imagedata r:id="rId18" o:title=""/>
                </v:shape>
                <v:shape id="Picture 76925461" o:spid="_x0000_s1028" type="#_x0000_t75" alt="&quot;&quot;" style="position:absolute;left:10336;top:2245;width:11060;height:11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">
                  <v:imagedata r:id="rId19" o:title=""/>
                </v:shape>
                <w10:wrap anchorx="margin"/>
              </v:group>
            </w:pict>
          </mc:Fallback>
        </mc:AlternateContent>
      </w:r>
    </w:p>
    <w:p w14:paraId="19DF6DC4" w14:textId="6A28943F" w:rsidR="002C5CE4" w:rsidRDefault="002C5CE4" w:rsidP="000F09AA">
      <w:pPr>
        <w:pStyle w:val="contentspage"/>
        <w:ind w:right="0"/>
      </w:pPr>
      <w:r>
        <w:t>How this strategy was made</w:t>
      </w:r>
      <w:r>
        <w:tab/>
      </w:r>
      <w:r w:rsidR="00CA0E61">
        <w:t>7</w:t>
      </w:r>
    </w:p>
    <w:p w14:paraId="0CE51E3A" w14:textId="641812A6" w:rsidR="002C5CE4" w:rsidRDefault="002C5CE4" w:rsidP="000F09AA">
      <w:pPr>
        <w:pStyle w:val="contentspage"/>
        <w:ind w:right="0"/>
      </w:pPr>
    </w:p>
    <w:p w14:paraId="5108CD3C" w14:textId="20F86CA4" w:rsidR="002C5CE4" w:rsidRDefault="002C5CE4" w:rsidP="000F09AA">
      <w:pPr>
        <w:pStyle w:val="contentspage"/>
        <w:ind w:right="0"/>
      </w:pPr>
    </w:p>
    <w:p w14:paraId="2D53EB4A" w14:textId="08068C77" w:rsidR="002C5CE4" w:rsidRDefault="000F09AA" w:rsidP="00B61C5A">
      <w:pPr>
        <w:pStyle w:val="contentspage"/>
        <w:ind w:right="-24"/>
      </w:pPr>
      <w:r>
        <w:rPr>
          <w:noProof/>
          <w:lang w:eastAsia="en-GB"/>
        </w:rPr>
        <w:drawing>
          <wp:anchor distT="0" distB="0" distL="114300" distR="114300" simplePos="0" relativeHeight="252101632" behindDoc="0" locked="0" layoutInCell="1" allowOverlap="1" wp14:anchorId="57C9AAF0" wp14:editId="24971517">
            <wp:simplePos x="0" y="0"/>
            <wp:positionH relativeFrom="margin">
              <wp:posOffset>170815</wp:posOffset>
            </wp:positionH>
            <wp:positionV relativeFrom="paragraph">
              <wp:posOffset>279400</wp:posOffset>
            </wp:positionV>
            <wp:extent cx="1140460" cy="1619250"/>
            <wp:effectExtent l="0" t="0" r="2540" b="0"/>
            <wp:wrapNone/>
            <wp:docPr id="76925465" name="Picture 769254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5465" name="Picture 769254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CE4">
        <w:t xml:space="preserve">How Creative New Zealand </w:t>
      </w:r>
      <w:proofErr w:type="gramStart"/>
      <w:r w:rsidR="002C5CE4">
        <w:t>works</w:t>
      </w:r>
      <w:r w:rsidR="005B57F5">
        <w:t>..</w:t>
      </w:r>
      <w:proofErr w:type="gramEnd"/>
      <w:r w:rsidR="007466FF">
        <w:t>1</w:t>
      </w:r>
      <w:r w:rsidR="00CA0E61">
        <w:t>1</w:t>
      </w:r>
    </w:p>
    <w:p w14:paraId="1C5B89AB" w14:textId="18F3EB98" w:rsidR="002C5CE4" w:rsidRDefault="002C5CE4" w:rsidP="000F09AA">
      <w:pPr>
        <w:pStyle w:val="contentspage"/>
        <w:ind w:right="0"/>
      </w:pPr>
    </w:p>
    <w:p w14:paraId="294B2036" w14:textId="77777777" w:rsidR="002C5CE4" w:rsidRDefault="002C5CE4" w:rsidP="000F09AA">
      <w:pPr>
        <w:pStyle w:val="contentspage"/>
        <w:ind w:right="0"/>
      </w:pPr>
    </w:p>
    <w:p w14:paraId="7A5A2B4B" w14:textId="77777777" w:rsidR="000F09AA" w:rsidRDefault="002C5CE4" w:rsidP="000F09AA">
      <w:pPr>
        <w:pStyle w:val="contentspage"/>
        <w:ind w:right="0"/>
      </w:pPr>
      <w:r>
        <w:t xml:space="preserve">What is the vision of </w:t>
      </w:r>
      <w:proofErr w:type="gramStart"/>
      <w:r>
        <w:t>Creative</w:t>
      </w:r>
      <w:proofErr w:type="gramEnd"/>
      <w:r>
        <w:t xml:space="preserve"> </w:t>
      </w:r>
    </w:p>
    <w:p w14:paraId="2427450B" w14:textId="14316274" w:rsidR="002C5CE4" w:rsidRDefault="002C5CE4" w:rsidP="000F09AA">
      <w:pPr>
        <w:pStyle w:val="contentspage"/>
        <w:ind w:right="0"/>
      </w:pPr>
      <w:r>
        <w:t>New Zealand?</w:t>
      </w:r>
      <w:r>
        <w:tab/>
        <w:t>1</w:t>
      </w:r>
      <w:r w:rsidR="00CA0E61">
        <w:t>3</w:t>
      </w:r>
    </w:p>
    <w:p w14:paraId="1D8DBC0C" w14:textId="2768EE6C" w:rsidR="002C5CE4" w:rsidRDefault="002C5CE4" w:rsidP="000F09AA">
      <w:pPr>
        <w:pStyle w:val="contentspage"/>
        <w:ind w:right="0"/>
      </w:pPr>
    </w:p>
    <w:p w14:paraId="05CBF4FD" w14:textId="695466FD" w:rsidR="002C5CE4" w:rsidRDefault="000F09AA" w:rsidP="000F09AA">
      <w:pPr>
        <w:pStyle w:val="contentspage"/>
        <w:ind w:right="0"/>
      </w:pPr>
      <w:r>
        <w:rPr>
          <w:noProof/>
          <w:lang w:eastAsia="en-GB"/>
        </w:rPr>
        <w:drawing>
          <wp:anchor distT="0" distB="0" distL="114300" distR="114300" simplePos="0" relativeHeight="252099584" behindDoc="0" locked="0" layoutInCell="1" allowOverlap="1" wp14:anchorId="44278A69" wp14:editId="5310EAF2">
            <wp:simplePos x="0" y="0"/>
            <wp:positionH relativeFrom="margin">
              <wp:posOffset>200025</wp:posOffset>
            </wp:positionH>
            <wp:positionV relativeFrom="paragraph">
              <wp:posOffset>112395</wp:posOffset>
            </wp:positionV>
            <wp:extent cx="1095375" cy="1098550"/>
            <wp:effectExtent l="0" t="0" r="0" b="6350"/>
            <wp:wrapNone/>
            <wp:docPr id="76925464" name="Picture 769254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5464" name="Picture 769254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9A4F9" w14:textId="6A0C1901" w:rsidR="002C5CE4" w:rsidRDefault="002C5CE4" w:rsidP="000F09AA">
      <w:pPr>
        <w:pStyle w:val="contentspage"/>
        <w:ind w:right="0"/>
      </w:pPr>
      <w:r>
        <w:t xml:space="preserve">What are the focus areas of the </w:t>
      </w:r>
      <w:r w:rsidR="00872D88">
        <w:t xml:space="preserve">Pacific Arts </w:t>
      </w:r>
      <w:r>
        <w:t>strategy?</w:t>
      </w:r>
      <w:r>
        <w:tab/>
        <w:t>1</w:t>
      </w:r>
      <w:r w:rsidR="00CA0E61">
        <w:t>5</w:t>
      </w:r>
    </w:p>
    <w:p w14:paraId="3A19B803" w14:textId="77777777" w:rsidR="000F09AA" w:rsidRDefault="000F09AA">
      <w:pPr>
        <w:spacing w:line="240" w:lineRule="auto"/>
        <w:ind w:left="0"/>
        <w:rPr>
          <w:rFonts w:cs="Arial"/>
          <w:b/>
          <w:bCs/>
          <w:szCs w:val="32"/>
        </w:rPr>
      </w:pPr>
      <w:r>
        <w:rPr>
          <w:b/>
        </w:rPr>
        <w:br w:type="page"/>
      </w:r>
    </w:p>
    <w:p w14:paraId="1C0310FE" w14:textId="5A7C69F9" w:rsidR="000F09AA" w:rsidRPr="000F09AA" w:rsidRDefault="000F09AA" w:rsidP="000F09AA">
      <w:pPr>
        <w:pStyle w:val="contentspage"/>
        <w:ind w:right="0"/>
        <w:jc w:val="right"/>
        <w:rPr>
          <w:b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987968" behindDoc="0" locked="0" layoutInCell="1" allowOverlap="1" wp14:anchorId="345C8E54" wp14:editId="4B122CB7">
            <wp:simplePos x="0" y="0"/>
            <wp:positionH relativeFrom="margin">
              <wp:posOffset>47625</wp:posOffset>
            </wp:positionH>
            <wp:positionV relativeFrom="paragraph">
              <wp:posOffset>285750</wp:posOffset>
            </wp:positionV>
            <wp:extent cx="1409700" cy="1409700"/>
            <wp:effectExtent l="0" t="0" r="0" b="0"/>
            <wp:wrapNone/>
            <wp:docPr id="226845654" name="Picture 2268456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45654" name="Picture 2268456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9AA">
        <w:rPr>
          <w:b/>
        </w:rPr>
        <w:t>Page number:</w:t>
      </w:r>
    </w:p>
    <w:p w14:paraId="4BD22A92" w14:textId="2C3DD0B5" w:rsidR="000F09AA" w:rsidRDefault="000F09AA" w:rsidP="000F09AA">
      <w:pPr>
        <w:pStyle w:val="contentspage"/>
        <w:ind w:right="0"/>
      </w:pPr>
    </w:p>
    <w:p w14:paraId="278C5CF8" w14:textId="77777777" w:rsidR="000F09AA" w:rsidRDefault="000F09AA" w:rsidP="009A0709">
      <w:pPr>
        <w:pStyle w:val="contentspage"/>
        <w:tabs>
          <w:tab w:val="clear" w:pos="8959"/>
        </w:tabs>
        <w:ind w:right="0"/>
      </w:pPr>
    </w:p>
    <w:p w14:paraId="143B7007" w14:textId="58F89D97" w:rsidR="000F09AA" w:rsidRDefault="002C5CE4" w:rsidP="000F09AA">
      <w:pPr>
        <w:pStyle w:val="contentspage"/>
        <w:ind w:right="0"/>
      </w:pPr>
      <w:r>
        <w:t xml:space="preserve">What </w:t>
      </w:r>
      <w:r w:rsidR="00092EAF">
        <w:t xml:space="preserve">Creative New Zealand </w:t>
      </w:r>
    </w:p>
    <w:p w14:paraId="7389C7A6" w14:textId="4FE7D309" w:rsidR="002C5CE4" w:rsidRDefault="00092EAF" w:rsidP="000F09AA">
      <w:pPr>
        <w:pStyle w:val="contentspage"/>
        <w:ind w:right="0"/>
      </w:pPr>
      <w:r>
        <w:t>wants to see happen</w:t>
      </w:r>
      <w:r w:rsidR="002C5CE4">
        <w:tab/>
      </w:r>
      <w:r w:rsidR="007466FF">
        <w:t>2</w:t>
      </w:r>
      <w:r w:rsidR="00CA0E61">
        <w:t>1</w:t>
      </w:r>
    </w:p>
    <w:p w14:paraId="5028EBF5" w14:textId="2EA8F502" w:rsidR="00C35942" w:rsidRDefault="000F09AA" w:rsidP="000F09AA">
      <w:pPr>
        <w:pStyle w:val="contentspage"/>
        <w:ind w:right="0"/>
      </w:pPr>
      <w:r>
        <w:rPr>
          <w:noProof/>
        </w:rPr>
        <w:drawing>
          <wp:anchor distT="0" distB="0" distL="114300" distR="114300" simplePos="0" relativeHeight="252103680" behindDoc="0" locked="0" layoutInCell="1" allowOverlap="1" wp14:anchorId="7A9FBF7B" wp14:editId="134A4A6A">
            <wp:simplePos x="0" y="0"/>
            <wp:positionH relativeFrom="margin">
              <wp:posOffset>290195</wp:posOffset>
            </wp:positionH>
            <wp:positionV relativeFrom="paragraph">
              <wp:posOffset>243205</wp:posOffset>
            </wp:positionV>
            <wp:extent cx="971550" cy="1111250"/>
            <wp:effectExtent l="0" t="0" r="0" b="0"/>
            <wp:wrapThrough wrapText="bothSides">
              <wp:wrapPolygon edited="0">
                <wp:start x="0" y="0"/>
                <wp:lineTo x="0" y="21106"/>
                <wp:lineTo x="21176" y="21106"/>
                <wp:lineTo x="21176" y="0"/>
                <wp:lineTo x="0" y="0"/>
              </wp:wrapPolygon>
            </wp:wrapThrough>
            <wp:docPr id="76925467" name="Picture 769254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5467" name="Picture 769254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5266E" w14:textId="4A475C33" w:rsidR="000F09AA" w:rsidRDefault="000F09AA" w:rsidP="000F09AA">
      <w:pPr>
        <w:pStyle w:val="contentspage"/>
        <w:ind w:right="0"/>
      </w:pPr>
    </w:p>
    <w:p w14:paraId="7AA1EE84" w14:textId="5E4ED68C" w:rsidR="002C5CE4" w:rsidRDefault="002C5CE4" w:rsidP="000F09AA">
      <w:pPr>
        <w:pStyle w:val="contentspage"/>
        <w:ind w:right="0"/>
      </w:pPr>
      <w:r>
        <w:t>How will the strategy work</w:t>
      </w:r>
      <w:r w:rsidR="005B57F5">
        <w:t>?</w:t>
      </w:r>
      <w:r>
        <w:tab/>
        <w:t>2</w:t>
      </w:r>
      <w:r w:rsidR="00CA0E61">
        <w:t>2</w:t>
      </w:r>
    </w:p>
    <w:p w14:paraId="4CB1250A" w14:textId="77777777" w:rsidR="002C5CE4" w:rsidRDefault="002C5CE4" w:rsidP="000F09AA">
      <w:pPr>
        <w:pStyle w:val="contentspage"/>
        <w:ind w:right="0"/>
      </w:pPr>
    </w:p>
    <w:p w14:paraId="0023DB14" w14:textId="2BF3635F" w:rsidR="002C5CE4" w:rsidRDefault="000F09AA" w:rsidP="000F09AA">
      <w:pPr>
        <w:pStyle w:val="contentspage"/>
        <w:ind w:right="0"/>
      </w:pPr>
      <w:r>
        <w:rPr>
          <w:noProof/>
          <w:lang w:eastAsia="en-GB"/>
        </w:rPr>
        <w:drawing>
          <wp:anchor distT="0" distB="0" distL="114300" distR="114300" simplePos="0" relativeHeight="251983872" behindDoc="0" locked="0" layoutInCell="1" allowOverlap="1" wp14:anchorId="78A54B12" wp14:editId="2415877F">
            <wp:simplePos x="0" y="0"/>
            <wp:positionH relativeFrom="margin">
              <wp:posOffset>45085</wp:posOffset>
            </wp:positionH>
            <wp:positionV relativeFrom="paragraph">
              <wp:posOffset>121920</wp:posOffset>
            </wp:positionV>
            <wp:extent cx="1918335" cy="803275"/>
            <wp:effectExtent l="0" t="0" r="0" b="0"/>
            <wp:wrapNone/>
            <wp:docPr id="1766649451" name="Picture 17666494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49451" name="Picture 17666494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58816" w14:textId="65C22F37" w:rsidR="002C5CE4" w:rsidRDefault="002C5CE4" w:rsidP="000F09AA">
      <w:pPr>
        <w:pStyle w:val="contentspage"/>
        <w:ind w:right="0"/>
      </w:pPr>
      <w:r>
        <w:t>Where to find more information</w:t>
      </w:r>
      <w:r>
        <w:tab/>
        <w:t>2</w:t>
      </w:r>
      <w:r w:rsidR="00CA0E61">
        <w:t>4</w:t>
      </w:r>
    </w:p>
    <w:p w14:paraId="001098D9" w14:textId="5E2461D4" w:rsidR="0064667B" w:rsidRDefault="0064667B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17C4782E" w14:textId="0D998767" w:rsidR="00124EA8" w:rsidRDefault="00BC09ED" w:rsidP="00124EA8">
      <w:pPr>
        <w:pStyle w:val="Heading1"/>
      </w:pPr>
      <w:r>
        <w:lastRenderedPageBreak/>
        <w:t>What this document is about</w:t>
      </w:r>
    </w:p>
    <w:p w14:paraId="6743364A" w14:textId="6C0735AD" w:rsidR="00124EA8" w:rsidRDefault="000F09AA" w:rsidP="00124EA8">
      <w:r>
        <w:rPr>
          <w:b/>
          <w:bCs/>
          <w:noProof/>
        </w:rPr>
        <w:drawing>
          <wp:anchor distT="0" distB="0" distL="114300" distR="114300" simplePos="0" relativeHeight="251992064" behindDoc="0" locked="0" layoutInCell="1" allowOverlap="1" wp14:anchorId="7D4D4093" wp14:editId="68FBD572">
            <wp:simplePos x="0" y="0"/>
            <wp:positionH relativeFrom="margin">
              <wp:align>left</wp:align>
            </wp:positionH>
            <wp:positionV relativeFrom="paragraph">
              <wp:posOffset>327025</wp:posOffset>
            </wp:positionV>
            <wp:extent cx="1465580" cy="2080260"/>
            <wp:effectExtent l="0" t="0" r="1270" b="0"/>
            <wp:wrapThrough wrapText="bothSides">
              <wp:wrapPolygon edited="0">
                <wp:start x="0" y="0"/>
                <wp:lineTo x="0" y="21363"/>
                <wp:lineTo x="21338" y="21363"/>
                <wp:lineTo x="21338" y="0"/>
                <wp:lineTo x="0" y="0"/>
              </wp:wrapPolygon>
            </wp:wrapThrough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190BD" w14:textId="63D135BB" w:rsidR="00BC09ED" w:rsidRDefault="00BC09ED" w:rsidP="00124EA8"/>
    <w:p w14:paraId="7059044F" w14:textId="14898C61" w:rsidR="00BC1ABF" w:rsidRDefault="00BC09ED" w:rsidP="00124EA8">
      <w:r w:rsidRPr="00024091">
        <w:rPr>
          <w:b/>
          <w:bCs/>
        </w:rPr>
        <w:t>Creative New Zealand</w:t>
      </w:r>
      <w:r>
        <w:t xml:space="preserve"> </w:t>
      </w:r>
      <w:r w:rsidR="005E2B31">
        <w:t xml:space="preserve">has </w:t>
      </w:r>
      <w:r w:rsidR="00BC1ABF">
        <w:t>written a document called:</w:t>
      </w:r>
    </w:p>
    <w:p w14:paraId="0CB772E8" w14:textId="6A744F3F" w:rsidR="00BC1ABF" w:rsidRDefault="00BC1ABF" w:rsidP="00124EA8"/>
    <w:p w14:paraId="1F3E1BF2" w14:textId="167C9F61" w:rsidR="00BC1ABF" w:rsidRPr="00D73072" w:rsidRDefault="00BC1ABF" w:rsidP="00BC1ABF">
      <w:pPr>
        <w:rPr>
          <w:b/>
          <w:bCs/>
        </w:rPr>
      </w:pPr>
      <w:r w:rsidRPr="00BC1ABF">
        <w:rPr>
          <w:b/>
          <w:bCs/>
        </w:rPr>
        <w:t xml:space="preserve">Pacific Arts Strategy 2023 </w:t>
      </w:r>
      <w:r w:rsidR="005B57F5">
        <w:rPr>
          <w:b/>
          <w:bCs/>
        </w:rPr>
        <w:t xml:space="preserve">– </w:t>
      </w:r>
      <w:r w:rsidRPr="00BC1ABF">
        <w:rPr>
          <w:b/>
          <w:bCs/>
        </w:rPr>
        <w:t>2028</w:t>
      </w:r>
      <w:r>
        <w:t xml:space="preserve"> </w:t>
      </w:r>
    </w:p>
    <w:p w14:paraId="554C7401" w14:textId="7E201D0D" w:rsidR="005E2B31" w:rsidRDefault="005E2B31" w:rsidP="00124EA8"/>
    <w:p w14:paraId="20FA6298" w14:textId="4014F3CA" w:rsidR="00BC1ABF" w:rsidRDefault="00245308" w:rsidP="00BC1ABF">
      <w:r>
        <w:rPr>
          <w:noProof/>
          <w:lang w:eastAsia="en-GB"/>
        </w:rPr>
        <w:drawing>
          <wp:anchor distT="0" distB="0" distL="114300" distR="114300" simplePos="0" relativeHeight="252144640" behindDoc="0" locked="0" layoutInCell="1" allowOverlap="1" wp14:anchorId="4EBC6155" wp14:editId="34F76FB0">
            <wp:simplePos x="0" y="0"/>
            <wp:positionH relativeFrom="margin">
              <wp:posOffset>-171450</wp:posOffset>
            </wp:positionH>
            <wp:positionV relativeFrom="paragraph">
              <wp:posOffset>233045</wp:posOffset>
            </wp:positionV>
            <wp:extent cx="1918335" cy="828675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49451" name="Picture 17666494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ABF"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1A39E9C4" wp14:editId="71D5A44F">
                <wp:simplePos x="0" y="0"/>
                <wp:positionH relativeFrom="column">
                  <wp:posOffset>2228850</wp:posOffset>
                </wp:positionH>
                <wp:positionV relativeFrom="paragraph">
                  <wp:posOffset>213995</wp:posOffset>
                </wp:positionV>
                <wp:extent cx="3490595" cy="857250"/>
                <wp:effectExtent l="0" t="0" r="0" b="0"/>
                <wp:wrapNone/>
                <wp:docPr id="129127861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0595" cy="85725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DBB2C" id="Rectangle 1" o:spid="_x0000_s1026" style="position:absolute;margin-left:175.5pt;margin-top:16.85pt;width:274.85pt;height:67.5pt;z-index:-25132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" fillcolor="#ffecaf" stroked="f" strokeweight="1pt"/>
            </w:pict>
          </mc:Fallback>
        </mc:AlternateContent>
      </w:r>
    </w:p>
    <w:p w14:paraId="40A522EE" w14:textId="4888B858" w:rsidR="00BC1ABF" w:rsidRDefault="00BC1ABF" w:rsidP="00BC1ABF">
      <w:r w:rsidRPr="005E2B31">
        <w:rPr>
          <w:b/>
          <w:bCs/>
        </w:rPr>
        <w:t>Creative New Zealand</w:t>
      </w:r>
      <w:r>
        <w:t xml:space="preserve"> </w:t>
      </w:r>
      <w:r w:rsidR="00872D88">
        <w:t>works to support the arts.</w:t>
      </w:r>
    </w:p>
    <w:p w14:paraId="7A20D5BA" w14:textId="77777777" w:rsidR="00BC1ABF" w:rsidRDefault="00BC1ABF" w:rsidP="00BC1ABF">
      <w:r>
        <w:rPr>
          <w:noProof/>
        </w:rPr>
        <w:drawing>
          <wp:anchor distT="0" distB="0" distL="114300" distR="114300" simplePos="0" relativeHeight="251998208" behindDoc="0" locked="0" layoutInCell="1" allowOverlap="1" wp14:anchorId="7A041DC4" wp14:editId="32AFCCD1">
            <wp:simplePos x="0" y="0"/>
            <wp:positionH relativeFrom="margin">
              <wp:align>left</wp:align>
            </wp:positionH>
            <wp:positionV relativeFrom="paragraph">
              <wp:posOffset>309245</wp:posOffset>
            </wp:positionV>
            <wp:extent cx="1459230" cy="1459230"/>
            <wp:effectExtent l="0" t="0" r="0" b="0"/>
            <wp:wrapNone/>
            <wp:docPr id="2085501437" name="Picture 20855014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501437" name="Picture 20855014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44112" w14:textId="3B51C37E" w:rsidR="00BC1ABF" w:rsidRDefault="00473A4C" w:rsidP="00BC1ABF"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 wp14:anchorId="3B1C881A" wp14:editId="1D5132F0">
                <wp:simplePos x="0" y="0"/>
                <wp:positionH relativeFrom="margin">
                  <wp:posOffset>2192020</wp:posOffset>
                </wp:positionH>
                <wp:positionV relativeFrom="paragraph">
                  <wp:posOffset>167005</wp:posOffset>
                </wp:positionV>
                <wp:extent cx="3509645" cy="914400"/>
                <wp:effectExtent l="0" t="0" r="0" b="0"/>
                <wp:wrapNone/>
                <wp:docPr id="180060424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9645" cy="91440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A197C" id="Rectangle 6" o:spid="_x0000_s1026" style="position:absolute;margin-left:172.6pt;margin-top:13.15pt;width:276.35pt;height:1in;z-index:-25131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" fillcolor="#ffecaf" stroked="f" strokeweight="1pt">
                <w10:wrap anchorx="margin"/>
              </v:rect>
            </w:pict>
          </mc:Fallback>
        </mc:AlternateContent>
      </w:r>
    </w:p>
    <w:p w14:paraId="7EE5C6CD" w14:textId="381FA989" w:rsidR="00BC1ABF" w:rsidRDefault="00BC1ABF" w:rsidP="00BC1ABF">
      <w:r>
        <w:t xml:space="preserve">A </w:t>
      </w:r>
      <w:r w:rsidRPr="00537311">
        <w:rPr>
          <w:b/>
          <w:bCs/>
        </w:rPr>
        <w:t>strategy</w:t>
      </w:r>
      <w:r>
        <w:t xml:space="preserve"> is a plan of how to make things happen.</w:t>
      </w:r>
    </w:p>
    <w:p w14:paraId="5E913D9D" w14:textId="288E2C73" w:rsidR="00BC1ABF" w:rsidRDefault="00BC1ABF" w:rsidP="00BC1ABF"/>
    <w:p w14:paraId="04F59EA2" w14:textId="714BF12B" w:rsidR="00BC1ABF" w:rsidRDefault="00B61C5A" w:rsidP="00BC1ABF"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1" allowOverlap="1" wp14:anchorId="21183FE7" wp14:editId="4F1BDFD4">
                <wp:simplePos x="0" y="0"/>
                <wp:positionH relativeFrom="margin">
                  <wp:posOffset>2190750</wp:posOffset>
                </wp:positionH>
                <wp:positionV relativeFrom="paragraph">
                  <wp:posOffset>269240</wp:posOffset>
                </wp:positionV>
                <wp:extent cx="3509645" cy="1114425"/>
                <wp:effectExtent l="0" t="0" r="0" b="9525"/>
                <wp:wrapNone/>
                <wp:docPr id="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9645" cy="1114425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C9A8A" id="Rectangle 6" o:spid="_x0000_s1026" style="position:absolute;margin-left:172.5pt;margin-top:21.2pt;width:276.35pt;height:87.75pt;z-index:-25119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" fillcolor="#ffecaf" stroked="f" strokeweight="1pt">
                <w10:wrap anchorx="margin"/>
              </v:rect>
            </w:pict>
          </mc:Fallback>
        </mc:AlternateContent>
      </w:r>
    </w:p>
    <w:p w14:paraId="1241F616" w14:textId="4AF0C047" w:rsidR="00BC1ABF" w:rsidRDefault="00473A4C" w:rsidP="00BC1ABF">
      <w:r>
        <w:rPr>
          <w:noProof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110D3FF5" wp14:editId="7B669C28">
                <wp:simplePos x="0" y="0"/>
                <wp:positionH relativeFrom="column">
                  <wp:posOffset>-198408</wp:posOffset>
                </wp:positionH>
                <wp:positionV relativeFrom="paragraph">
                  <wp:posOffset>67478</wp:posOffset>
                </wp:positionV>
                <wp:extent cx="1945005" cy="782955"/>
                <wp:effectExtent l="0" t="0" r="0" b="0"/>
                <wp:wrapNone/>
                <wp:docPr id="23" name="Group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5005" cy="782955"/>
                          <a:chOff x="0" y="0"/>
                          <a:chExt cx="1945005" cy="78295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1945005" cy="782955"/>
                            <a:chOff x="0" y="0"/>
                            <a:chExt cx="1945005" cy="782955"/>
                          </a:xfrm>
                        </wpg:grpSpPr>
                        <pic:pic xmlns:pic="http://schemas.openxmlformats.org/drawingml/2006/picture">
                          <pic:nvPicPr>
                            <pic:cNvPr id="1108773684" name="Picture 110877368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67715" cy="7677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716423" name="Picture 74071642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2050" y="0"/>
                              <a:ext cx="782955" cy="7829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2" name="Arrow: Right 12"/>
                        <wps:cNvSpPr/>
                        <wps:spPr>
                          <a:xfrm>
                            <a:off x="828136" y="260589"/>
                            <a:ext cx="301625" cy="21526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E918DE" id="Group 23" o:spid="_x0000_s1026" alt="&quot;&quot;" style="position:absolute;margin-left:-15.6pt;margin-top:5.3pt;width:153.15pt;height:61.65pt;z-index:252007424" coordsize="19450,7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">
                <v:group id="Group 2" o:spid="_x0000_s1027" style="position:absolute;width:19450;height:7829" coordsize="19450,7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Picture 1108773684" o:spid="_x0000_s1028" type="#_x0000_t75" alt="&quot;&quot;" style="position:absolute;width:7677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">
                    <v:imagedata r:id="rId34" o:title=""/>
                  </v:shape>
                  <v:shape id="Picture 740716423" o:spid="_x0000_s1029" type="#_x0000_t75" alt="&quot;&quot;" style="position:absolute;left:11620;width:7830;height:7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">
                    <v:imagedata r:id="rId35" o:title=""/>
                  </v:shape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12" o:spid="_x0000_s1030" type="#_x0000_t13" style="position:absolute;left:8281;top:2605;width:3016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" adj="13892" fillcolor="#4472c4 [3204]" strokecolor="#09101d [484]" strokeweight="1pt"/>
              </v:group>
            </w:pict>
          </mc:Fallback>
        </mc:AlternateContent>
      </w:r>
      <w:r w:rsidR="00BC1ABF">
        <w:rPr>
          <w:noProof/>
        </w:rPr>
        <w:t xml:space="preserve">The </w:t>
      </w:r>
      <w:r w:rsidR="00BC1ABF" w:rsidRPr="00B61C5A">
        <w:rPr>
          <w:b/>
          <w:bCs/>
          <w:noProof/>
        </w:rPr>
        <w:t>Pacific Arts Strategy</w:t>
      </w:r>
      <w:r w:rsidR="00BC1ABF">
        <w:rPr>
          <w:noProof/>
        </w:rPr>
        <w:t xml:space="preserve"> is a</w:t>
      </w:r>
      <w:r w:rsidR="00BC1ABF">
        <w:t xml:space="preserve"> </w:t>
      </w:r>
    </w:p>
    <w:p w14:paraId="5DD36439" w14:textId="3891E75F" w:rsidR="00BC1ABF" w:rsidRDefault="00BC1ABF" w:rsidP="00BC1ABF">
      <w:proofErr w:type="gramStart"/>
      <w:r>
        <w:t>5 year</w:t>
      </w:r>
      <w:proofErr w:type="gramEnd"/>
      <w:r>
        <w:t xml:space="preserve"> strategy </w:t>
      </w:r>
      <w:r w:rsidR="005B57F5">
        <w:t xml:space="preserve">that </w:t>
      </w:r>
      <w:r>
        <w:t>runs from 2023 to 2028.</w:t>
      </w:r>
    </w:p>
    <w:p w14:paraId="11B8C177" w14:textId="77777777" w:rsidR="00BC1ABF" w:rsidRDefault="00BC1ABF" w:rsidP="00BC1ABF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1C12F71B" w14:textId="50660C11" w:rsidR="005E2B31" w:rsidRDefault="009A0709" w:rsidP="00BC1AB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6AB68C4E" wp14:editId="226634E8">
                <wp:simplePos x="0" y="0"/>
                <wp:positionH relativeFrom="column">
                  <wp:posOffset>2164080</wp:posOffset>
                </wp:positionH>
                <wp:positionV relativeFrom="paragraph">
                  <wp:posOffset>-108585</wp:posOffset>
                </wp:positionV>
                <wp:extent cx="3540125" cy="6048375"/>
                <wp:effectExtent l="0" t="0" r="3175" b="9525"/>
                <wp:wrapNone/>
                <wp:docPr id="56852655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0125" cy="6048375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96320" id="Rectangle 2" o:spid="_x0000_s1026" style="position:absolute;margin-left:170.4pt;margin-top:-8.55pt;width:278.75pt;height:476.25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" fillcolor="#ffecaf" stroked="f" strokeweight="1pt"/>
            </w:pict>
          </mc:Fallback>
        </mc:AlternateContent>
      </w:r>
      <w:r w:rsidR="0032127E">
        <w:rPr>
          <w:noProof/>
        </w:rPr>
        <w:drawing>
          <wp:anchor distT="0" distB="0" distL="114300" distR="114300" simplePos="0" relativeHeight="251841536" behindDoc="1" locked="0" layoutInCell="1" allowOverlap="1" wp14:anchorId="7B1292F6" wp14:editId="2FDE2369">
            <wp:simplePos x="0" y="0"/>
            <wp:positionH relativeFrom="margin">
              <wp:posOffset>130266</wp:posOffset>
            </wp:positionH>
            <wp:positionV relativeFrom="paragraph">
              <wp:posOffset>-73025</wp:posOffset>
            </wp:positionV>
            <wp:extent cx="1335405" cy="1335405"/>
            <wp:effectExtent l="0" t="0" r="0" b="0"/>
            <wp:wrapNone/>
            <wp:docPr id="882724942" name="Picture 8827249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724942" name="Picture 8827249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B31">
        <w:t xml:space="preserve">The </w:t>
      </w:r>
      <w:r w:rsidR="005E2B31" w:rsidRPr="005E2B31">
        <w:rPr>
          <w:b/>
          <w:bCs/>
        </w:rPr>
        <w:t>arts</w:t>
      </w:r>
      <w:r w:rsidR="005E2B31">
        <w:t xml:space="preserve"> </w:t>
      </w:r>
      <w:proofErr w:type="gramStart"/>
      <w:r w:rsidR="005E2B31">
        <w:t>means</w:t>
      </w:r>
      <w:proofErr w:type="gramEnd"/>
      <w:r w:rsidR="00BC1ABF">
        <w:t xml:space="preserve"> lots of</w:t>
      </w:r>
      <w:r w:rsidR="005E2B31">
        <w:t xml:space="preserve"> </w:t>
      </w:r>
      <w:r w:rsidR="00024091">
        <w:t>things like:</w:t>
      </w:r>
    </w:p>
    <w:p w14:paraId="1517C883" w14:textId="7F5C3EE0" w:rsidR="00BC1ABF" w:rsidRDefault="00BC1ABF" w:rsidP="00BC1ABF">
      <w:pPr>
        <w:pStyle w:val="Listtoplevel"/>
        <w:numPr>
          <w:ilvl w:val="0"/>
          <w:numId w:val="0"/>
        </w:numPr>
        <w:spacing w:before="0"/>
        <w:ind w:left="4253"/>
      </w:pPr>
    </w:p>
    <w:p w14:paraId="7FD0E703" w14:textId="5204A808" w:rsidR="00BC1ABF" w:rsidRDefault="00024091" w:rsidP="00BC1ABF">
      <w:pPr>
        <w:pStyle w:val="Listtoplevel"/>
        <w:spacing w:before="0"/>
      </w:pPr>
      <w:r>
        <w:t>painting</w:t>
      </w:r>
    </w:p>
    <w:p w14:paraId="101FBAA5" w14:textId="4EE6A871" w:rsidR="00BC1ABF" w:rsidRDefault="0032127E" w:rsidP="00BC1ABF">
      <w:pPr>
        <w:pStyle w:val="Listtoplevel"/>
      </w:pPr>
      <w:r>
        <w:drawing>
          <wp:anchor distT="0" distB="0" distL="114300" distR="114300" simplePos="0" relativeHeight="252151808" behindDoc="0" locked="0" layoutInCell="1" allowOverlap="1" wp14:anchorId="1A89806B" wp14:editId="3C0AC448">
            <wp:simplePos x="0" y="0"/>
            <wp:positionH relativeFrom="margin">
              <wp:posOffset>166461</wp:posOffset>
            </wp:positionH>
            <wp:positionV relativeFrom="paragraph">
              <wp:posOffset>400685</wp:posOffset>
            </wp:positionV>
            <wp:extent cx="1216025" cy="1887855"/>
            <wp:effectExtent l="0" t="0" r="3175" b="0"/>
            <wp:wrapThrough wrapText="bothSides">
              <wp:wrapPolygon edited="0">
                <wp:start x="0" y="0"/>
                <wp:lineTo x="0" y="21360"/>
                <wp:lineTo x="21318" y="21360"/>
                <wp:lineTo x="21318" y="0"/>
                <wp:lineTo x="0" y="0"/>
              </wp:wrapPolygon>
            </wp:wrapThrough>
            <wp:docPr id="52" name="Picture 52" descr="A group of wood carvings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group of wood carvings on a wall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ABF">
        <w:t>carving</w:t>
      </w:r>
    </w:p>
    <w:p w14:paraId="79D0F10E" w14:textId="7BC8515F" w:rsidR="00BC1ABF" w:rsidRDefault="00BC1ABF" w:rsidP="00BC1ABF">
      <w:pPr>
        <w:ind w:left="4167" w:hanging="567"/>
      </w:pPr>
    </w:p>
    <w:p w14:paraId="26E9DA5E" w14:textId="2E3F87D6" w:rsidR="000C7060" w:rsidRDefault="000C7060" w:rsidP="00BC1ABF">
      <w:pPr>
        <w:pStyle w:val="Listtoplevel"/>
        <w:spacing w:before="0"/>
      </w:pPr>
      <w:r>
        <w:t>weaving</w:t>
      </w:r>
    </w:p>
    <w:p w14:paraId="742EBB47" w14:textId="77777777" w:rsidR="000C7060" w:rsidRDefault="000C7060" w:rsidP="00B61C5A">
      <w:pPr>
        <w:ind w:left="4167" w:hanging="567"/>
      </w:pPr>
    </w:p>
    <w:p w14:paraId="1A480654" w14:textId="2EF7E29C" w:rsidR="00024091" w:rsidRDefault="00024091" w:rsidP="00BC1ABF">
      <w:pPr>
        <w:pStyle w:val="Listtoplevel"/>
        <w:spacing w:before="0"/>
      </w:pPr>
      <w:r>
        <w:t>writing</w:t>
      </w:r>
    </w:p>
    <w:p w14:paraId="5A69CE57" w14:textId="77777777" w:rsidR="00BC1ABF" w:rsidRDefault="00BC1ABF" w:rsidP="00BC1ABF">
      <w:pPr>
        <w:pStyle w:val="Listtoplevel"/>
        <w:numPr>
          <w:ilvl w:val="0"/>
          <w:numId w:val="0"/>
        </w:numPr>
        <w:spacing w:before="0"/>
        <w:ind w:left="4253"/>
      </w:pPr>
    </w:p>
    <w:p w14:paraId="548912D1" w14:textId="37A7F90E" w:rsidR="00024091" w:rsidRDefault="00BC1ABF" w:rsidP="00BC1ABF">
      <w:pPr>
        <w:pStyle w:val="Listtoplevel"/>
        <w:spacing w:before="0"/>
      </w:pPr>
      <w:r>
        <w:drawing>
          <wp:anchor distT="0" distB="0" distL="114300" distR="114300" simplePos="0" relativeHeight="251843584" behindDoc="0" locked="0" layoutInCell="1" allowOverlap="1" wp14:anchorId="1F7FF77D" wp14:editId="08BF2B00">
            <wp:simplePos x="0" y="0"/>
            <wp:positionH relativeFrom="margin">
              <wp:posOffset>166370</wp:posOffset>
            </wp:positionH>
            <wp:positionV relativeFrom="paragraph">
              <wp:posOffset>156845</wp:posOffset>
            </wp:positionV>
            <wp:extent cx="1257300" cy="1485900"/>
            <wp:effectExtent l="0" t="0" r="0" b="0"/>
            <wp:wrapNone/>
            <wp:docPr id="76925447" name="Picture 769254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5447" name="Picture 769254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091">
        <w:t>dancing</w:t>
      </w:r>
    </w:p>
    <w:p w14:paraId="18AAAD37" w14:textId="0342E06A" w:rsidR="00BC1ABF" w:rsidRDefault="00BC1ABF" w:rsidP="009A0709">
      <w:pPr>
        <w:pStyle w:val="Listtoplevel"/>
        <w:numPr>
          <w:ilvl w:val="0"/>
          <w:numId w:val="0"/>
        </w:numPr>
        <w:spacing w:before="0"/>
        <w:ind w:left="4253"/>
      </w:pPr>
    </w:p>
    <w:p w14:paraId="06A92851" w14:textId="77777777" w:rsidR="00BC1ABF" w:rsidRDefault="00024091" w:rsidP="00BC1ABF">
      <w:pPr>
        <w:pStyle w:val="Listtoplevel"/>
        <w:spacing w:before="0"/>
      </w:pPr>
      <w:r>
        <w:t>playing a musical instrument</w:t>
      </w:r>
    </w:p>
    <w:p w14:paraId="1815384F" w14:textId="77777777" w:rsidR="00BC1ABF" w:rsidRDefault="00BC1ABF" w:rsidP="00BC1ABF">
      <w:pPr>
        <w:pStyle w:val="Listtoplevel"/>
        <w:numPr>
          <w:ilvl w:val="0"/>
          <w:numId w:val="0"/>
        </w:numPr>
        <w:spacing w:before="0"/>
        <w:ind w:left="4253"/>
      </w:pPr>
    </w:p>
    <w:p w14:paraId="164817AD" w14:textId="196942AC" w:rsidR="00024091" w:rsidRDefault="00024091" w:rsidP="00BC1ABF">
      <w:pPr>
        <w:pStyle w:val="Listtoplevel"/>
        <w:spacing w:before="0"/>
      </w:pPr>
      <w:r>
        <w:t>singing</w:t>
      </w:r>
    </w:p>
    <w:p w14:paraId="73E1F9DA" w14:textId="6E233DFE" w:rsidR="00BC1ABF" w:rsidRDefault="00BC1ABF" w:rsidP="00473A4C">
      <w:pPr>
        <w:pStyle w:val="Listtoplevel"/>
        <w:numPr>
          <w:ilvl w:val="0"/>
          <w:numId w:val="0"/>
        </w:numPr>
        <w:tabs>
          <w:tab w:val="right" w:pos="8765"/>
        </w:tabs>
        <w:spacing w:before="0"/>
        <w:ind w:left="4253"/>
      </w:pPr>
      <w:r>
        <w:drawing>
          <wp:anchor distT="0" distB="0" distL="114300" distR="114300" simplePos="0" relativeHeight="251845632" behindDoc="0" locked="0" layoutInCell="1" allowOverlap="1" wp14:anchorId="36E23780" wp14:editId="28E15939">
            <wp:simplePos x="0" y="0"/>
            <wp:positionH relativeFrom="margin">
              <wp:posOffset>155575</wp:posOffset>
            </wp:positionH>
            <wp:positionV relativeFrom="paragraph">
              <wp:posOffset>125095</wp:posOffset>
            </wp:positionV>
            <wp:extent cx="1335405" cy="1569085"/>
            <wp:effectExtent l="0" t="0" r="0" b="0"/>
            <wp:wrapNone/>
            <wp:docPr id="712395527" name="Picture 7123955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395527" name="Picture 7123955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BD51D" w14:textId="5B6C4729" w:rsidR="005426B3" w:rsidRDefault="00024091" w:rsidP="00BC1ABF">
      <w:pPr>
        <w:pStyle w:val="Listtoplevel"/>
        <w:spacing w:before="0"/>
      </w:pPr>
      <w:r>
        <w:t>acting</w:t>
      </w:r>
      <w:r w:rsidR="00245308">
        <w:t>.</w:t>
      </w:r>
    </w:p>
    <w:p w14:paraId="580CFAA6" w14:textId="2AB4C5E8" w:rsidR="009A0709" w:rsidRDefault="009A0709">
      <w:pPr>
        <w:spacing w:line="240" w:lineRule="auto"/>
        <w:ind w:left="0"/>
        <w:rPr>
          <w:rStyle w:val="cf01"/>
          <w:rFonts w:ascii="Arial" w:eastAsia="Times New Roman" w:hAnsi="Arial" w:cs="Arial"/>
          <w:sz w:val="32"/>
          <w:szCs w:val="32"/>
          <w:lang w:val="en-NZ" w:eastAsia="en-NZ"/>
        </w:rPr>
      </w:pPr>
      <w:r>
        <w:rPr>
          <w:rStyle w:val="cf01"/>
          <w:rFonts w:ascii="Arial" w:eastAsia="Times New Roman" w:hAnsi="Arial" w:cs="Arial"/>
          <w:sz w:val="32"/>
          <w:szCs w:val="32"/>
          <w:lang w:val="en-NZ" w:eastAsia="en-NZ"/>
        </w:rPr>
        <w:br w:type="page"/>
      </w:r>
    </w:p>
    <w:p w14:paraId="595389A7" w14:textId="764A4529" w:rsidR="00245308" w:rsidRDefault="009A0709" w:rsidP="00245308">
      <w:pPr>
        <w:pStyle w:val="ListParagraph"/>
        <w:numPr>
          <w:ilvl w:val="0"/>
          <w:numId w:val="0"/>
        </w:numPr>
        <w:ind w:left="36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1" allowOverlap="1" wp14:anchorId="13CFC9B6" wp14:editId="7F28A2C5">
                <wp:simplePos x="0" y="0"/>
                <wp:positionH relativeFrom="column">
                  <wp:posOffset>2171700</wp:posOffset>
                </wp:positionH>
                <wp:positionV relativeFrom="paragraph">
                  <wp:posOffset>-114300</wp:posOffset>
                </wp:positionV>
                <wp:extent cx="3543300" cy="2899410"/>
                <wp:effectExtent l="0" t="0" r="0" b="0"/>
                <wp:wrapNone/>
                <wp:docPr id="2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89941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0904B" id="Rectangle 2" o:spid="_x0000_s1026" style="position:absolute;margin-left:171pt;margin-top:-9pt;width:279pt;height:228.3pt;z-index:-2511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" fillcolor="#ffecaf" stroked="f" strokeweight="1pt"/>
            </w:pict>
          </mc:Fallback>
        </mc:AlternateContent>
      </w:r>
      <w:r w:rsidR="00245308">
        <w:drawing>
          <wp:anchor distT="0" distB="0" distL="114300" distR="114300" simplePos="0" relativeHeight="252148736" behindDoc="0" locked="0" layoutInCell="1" allowOverlap="1" wp14:anchorId="736F8023" wp14:editId="55F0F2BA">
            <wp:simplePos x="0" y="0"/>
            <wp:positionH relativeFrom="margin">
              <wp:posOffset>172720</wp:posOffset>
            </wp:positionH>
            <wp:positionV relativeFrom="paragraph">
              <wp:posOffset>-198846</wp:posOffset>
            </wp:positionV>
            <wp:extent cx="1087755" cy="1390650"/>
            <wp:effectExtent l="0" t="0" r="0" b="0"/>
            <wp:wrapNone/>
            <wp:docPr id="1114035251" name="Picture 11140352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35251" name="Picture 11140352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308" w:rsidRPr="00245308">
        <w:rPr>
          <w:rStyle w:val="cf01"/>
          <w:rFonts w:ascii="Arial" w:hAnsi="Arial" w:cs="Arial"/>
          <w:b/>
          <w:bCs/>
          <w:sz w:val="32"/>
          <w:szCs w:val="32"/>
        </w:rPr>
        <w:t>Pacific arts</w:t>
      </w:r>
      <w:r w:rsidR="00245308" w:rsidRPr="00245308">
        <w:rPr>
          <w:rStyle w:val="cf01"/>
          <w:rFonts w:ascii="Arial" w:hAnsi="Arial" w:cs="Arial"/>
          <w:sz w:val="32"/>
          <w:szCs w:val="32"/>
        </w:rPr>
        <w:t xml:space="preserve"> can also mean things like:</w:t>
      </w:r>
    </w:p>
    <w:p w14:paraId="4C51C86D" w14:textId="408981ED" w:rsidR="00245308" w:rsidRPr="00245308" w:rsidRDefault="00245308" w:rsidP="00245308">
      <w:pPr>
        <w:pStyle w:val="ListParagraph"/>
        <w:rPr>
          <w:rStyle w:val="cf01"/>
          <w:rFonts w:ascii="Arial" w:hAnsi="Arial" w:cstheme="minorBidi"/>
          <w:sz w:val="32"/>
          <w:szCs w:val="22"/>
        </w:rPr>
      </w:pPr>
      <w:r>
        <w:rPr>
          <w:rStyle w:val="cf01"/>
          <w:rFonts w:ascii="Arial" w:hAnsi="Arial" w:cstheme="minorBidi"/>
          <w:sz w:val="32"/>
          <w:szCs w:val="22"/>
        </w:rPr>
        <w:t>m</w:t>
      </w:r>
      <w:r w:rsidRPr="00245308">
        <w:rPr>
          <w:rStyle w:val="cf01"/>
          <w:rFonts w:ascii="Arial" w:hAnsi="Arial" w:cstheme="minorBidi"/>
          <w:sz w:val="32"/>
          <w:szCs w:val="22"/>
        </w:rPr>
        <w:t>aking tapa cloth</w:t>
      </w:r>
    </w:p>
    <w:p w14:paraId="05573581" w14:textId="1887F614" w:rsidR="00245308" w:rsidRPr="00245308" w:rsidRDefault="00245308" w:rsidP="00245308">
      <w:pPr>
        <w:pStyle w:val="Listtoplevel"/>
        <w:numPr>
          <w:ilvl w:val="0"/>
          <w:numId w:val="0"/>
        </w:numPr>
        <w:spacing w:before="0"/>
        <w:ind w:left="4253"/>
        <w:rPr>
          <w:rStyle w:val="cf01"/>
          <w:rFonts w:ascii="Arial" w:hAnsi="Arial" w:cstheme="minorBidi"/>
          <w:b/>
          <w:bCs/>
          <w:sz w:val="32"/>
          <w:szCs w:val="22"/>
        </w:rPr>
      </w:pPr>
      <w:r w:rsidRPr="00B048DA">
        <w:rPr>
          <w:szCs w:val="32"/>
          <w:lang w:eastAsia="en-GB"/>
        </w:rPr>
        <w:drawing>
          <wp:anchor distT="0" distB="0" distL="114300" distR="114300" simplePos="0" relativeHeight="252150784" behindDoc="0" locked="0" layoutInCell="1" allowOverlap="1" wp14:anchorId="38EA7C5C" wp14:editId="3FB2F312">
            <wp:simplePos x="0" y="0"/>
            <wp:positionH relativeFrom="margin">
              <wp:posOffset>95250</wp:posOffset>
            </wp:positionH>
            <wp:positionV relativeFrom="paragraph">
              <wp:posOffset>63409</wp:posOffset>
            </wp:positionV>
            <wp:extent cx="1250950" cy="1352550"/>
            <wp:effectExtent l="0" t="0" r="635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413029" name="Picture 19064130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EFDA4" w14:textId="5E0BCD80" w:rsidR="00245308" w:rsidRPr="00245308" w:rsidRDefault="00245308" w:rsidP="00245308">
      <w:pPr>
        <w:pStyle w:val="Listtoplevel"/>
        <w:spacing w:before="0"/>
      </w:pPr>
      <w:r>
        <w:rPr>
          <w:rStyle w:val="cf01"/>
          <w:rFonts w:ascii="Arial" w:hAnsi="Arial" w:cs="Arial"/>
          <w:sz w:val="32"/>
          <w:szCs w:val="32"/>
        </w:rPr>
        <w:t>d</w:t>
      </w:r>
      <w:r w:rsidRPr="00245308">
        <w:rPr>
          <w:rStyle w:val="cf01"/>
          <w:rFonts w:ascii="Arial" w:hAnsi="Arial" w:cs="Arial"/>
          <w:sz w:val="32"/>
          <w:szCs w:val="32"/>
        </w:rPr>
        <w:t>ance like tau'olunga and siva</w:t>
      </w:r>
    </w:p>
    <w:p w14:paraId="548C4B87" w14:textId="77777777" w:rsidR="00245308" w:rsidRPr="00245308" w:rsidRDefault="00245308" w:rsidP="00245308">
      <w:pPr>
        <w:pStyle w:val="Listtoplevel"/>
        <w:numPr>
          <w:ilvl w:val="0"/>
          <w:numId w:val="0"/>
        </w:numPr>
        <w:spacing w:before="0"/>
        <w:ind w:left="4253"/>
        <w:rPr>
          <w:rStyle w:val="cf01"/>
          <w:rFonts w:ascii="Arial" w:hAnsi="Arial" w:cstheme="minorBidi"/>
          <w:sz w:val="32"/>
          <w:szCs w:val="22"/>
        </w:rPr>
      </w:pPr>
    </w:p>
    <w:p w14:paraId="12955572" w14:textId="6A994968" w:rsidR="00245308" w:rsidRPr="00245308" w:rsidRDefault="00245308" w:rsidP="00245308">
      <w:pPr>
        <w:pStyle w:val="Listtoplevel"/>
        <w:spacing w:before="0"/>
      </w:pPr>
      <w:r>
        <w:rPr>
          <w:rStyle w:val="cf01"/>
          <w:rFonts w:ascii="Arial" w:hAnsi="Arial" w:cs="Arial"/>
          <w:sz w:val="32"/>
          <w:szCs w:val="32"/>
        </w:rPr>
        <w:t>f</w:t>
      </w:r>
      <w:r w:rsidRPr="00245308">
        <w:rPr>
          <w:rStyle w:val="cf01"/>
          <w:rFonts w:ascii="Arial" w:hAnsi="Arial" w:cs="Arial"/>
          <w:sz w:val="32"/>
          <w:szCs w:val="32"/>
        </w:rPr>
        <w:t>estivals</w:t>
      </w:r>
      <w:r>
        <w:rPr>
          <w:rStyle w:val="cf01"/>
          <w:rFonts w:ascii="Arial" w:hAnsi="Arial" w:cs="Arial"/>
          <w:sz w:val="32"/>
          <w:szCs w:val="32"/>
        </w:rPr>
        <w:t>.</w:t>
      </w:r>
    </w:p>
    <w:p w14:paraId="522393B7" w14:textId="43B57D98" w:rsidR="00245308" w:rsidRPr="0032127E" w:rsidRDefault="00245308" w:rsidP="00245308">
      <w:pPr>
        <w:pStyle w:val="Listtoplevel"/>
        <w:numPr>
          <w:ilvl w:val="0"/>
          <w:numId w:val="0"/>
        </w:numPr>
        <w:spacing w:before="0"/>
        <w:ind w:left="4253" w:hanging="567"/>
        <w:rPr>
          <w:sz w:val="26"/>
          <w:szCs w:val="16"/>
        </w:rPr>
      </w:pPr>
    </w:p>
    <w:p w14:paraId="43C2763D" w14:textId="6258CE60" w:rsidR="00245308" w:rsidRPr="0032127E" w:rsidRDefault="00245308" w:rsidP="00BC1ABF">
      <w:pPr>
        <w:rPr>
          <w:sz w:val="26"/>
          <w:szCs w:val="18"/>
        </w:rPr>
      </w:pPr>
      <w:r w:rsidRPr="0032127E">
        <w:rPr>
          <w:noProof/>
          <w:sz w:val="26"/>
          <w:szCs w:val="18"/>
        </w:rPr>
        <w:drawing>
          <wp:anchor distT="0" distB="0" distL="114300" distR="114300" simplePos="0" relativeHeight="252003328" behindDoc="1" locked="0" layoutInCell="1" allowOverlap="1" wp14:anchorId="6BCE956C" wp14:editId="7BC4459E">
            <wp:simplePos x="0" y="0"/>
            <wp:positionH relativeFrom="margin">
              <wp:posOffset>19050</wp:posOffset>
            </wp:positionH>
            <wp:positionV relativeFrom="paragraph">
              <wp:posOffset>8255</wp:posOffset>
            </wp:positionV>
            <wp:extent cx="1198880" cy="1198880"/>
            <wp:effectExtent l="0" t="0" r="1270" b="127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77E31" w14:textId="6C49F1D1" w:rsidR="00BC1ABF" w:rsidRDefault="00BC1ABF" w:rsidP="00BC1ABF">
      <w:r>
        <w:t xml:space="preserve">This is an Easy Read </w:t>
      </w:r>
      <w:r w:rsidRPr="00BC1ABF">
        <w:rPr>
          <w:b/>
          <w:bCs/>
        </w:rPr>
        <w:t>summary</w:t>
      </w:r>
      <w:r>
        <w:t xml:space="preserve"> of the Pacific Arts Strategy.</w:t>
      </w:r>
    </w:p>
    <w:p w14:paraId="3120E7C2" w14:textId="022262AD" w:rsidR="00BC1ABF" w:rsidRPr="0032127E" w:rsidRDefault="00BC1ABF" w:rsidP="00BC1ABF">
      <w:pPr>
        <w:rPr>
          <w:sz w:val="26"/>
          <w:szCs w:val="18"/>
        </w:rPr>
      </w:pPr>
    </w:p>
    <w:p w14:paraId="5667BBAA" w14:textId="7C304423" w:rsidR="00BC1ABF" w:rsidRPr="0032127E" w:rsidRDefault="009A0709" w:rsidP="00BC1ABF">
      <w:pPr>
        <w:rPr>
          <w:sz w:val="26"/>
          <w:szCs w:val="18"/>
        </w:rPr>
      </w:pPr>
      <w:r w:rsidRPr="0032127E">
        <w:rPr>
          <w:noProof/>
          <w:sz w:val="26"/>
          <w:szCs w:val="18"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 wp14:anchorId="468C08F3" wp14:editId="03B6E5BA">
                <wp:simplePos x="0" y="0"/>
                <wp:positionH relativeFrom="column">
                  <wp:posOffset>2171700</wp:posOffset>
                </wp:positionH>
                <wp:positionV relativeFrom="paragraph">
                  <wp:posOffset>114300</wp:posOffset>
                </wp:positionV>
                <wp:extent cx="3543300" cy="2276475"/>
                <wp:effectExtent l="0" t="0" r="0" b="9525"/>
                <wp:wrapNone/>
                <wp:docPr id="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276475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2804B" id="Rectangle 5" o:spid="_x0000_s1026" style="position:absolute;margin-left:171pt;margin-top:9pt;width:279pt;height:179.25pt;z-index:-2513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" fillcolor="#ffecaf" stroked="f" strokeweight="1pt"/>
            </w:pict>
          </mc:Fallback>
        </mc:AlternateContent>
      </w:r>
    </w:p>
    <w:p w14:paraId="64975FD1" w14:textId="1FB4AC95" w:rsidR="00BC1ABF" w:rsidRDefault="00BC1ABF" w:rsidP="00BC1ABF">
      <w:r>
        <w:rPr>
          <w:noProof/>
        </w:rPr>
        <w:drawing>
          <wp:anchor distT="0" distB="0" distL="114300" distR="114300" simplePos="0" relativeHeight="252002304" behindDoc="0" locked="0" layoutInCell="1" allowOverlap="1" wp14:anchorId="1D16B3C0" wp14:editId="525E3911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1463040" cy="1463040"/>
            <wp:effectExtent l="0" t="0" r="0" b="381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 </w:t>
      </w:r>
      <w:r w:rsidRPr="00024091">
        <w:rPr>
          <w:b/>
          <w:bCs/>
        </w:rPr>
        <w:t>summary</w:t>
      </w:r>
      <w:r>
        <w:t xml:space="preserve"> is:</w:t>
      </w:r>
    </w:p>
    <w:p w14:paraId="1E43C6D2" w14:textId="0B068562" w:rsidR="00BC1ABF" w:rsidRDefault="00BC1ABF" w:rsidP="00BC1ABF">
      <w:pPr>
        <w:pStyle w:val="Listtoplevel"/>
      </w:pPr>
      <w:r>
        <w:t xml:space="preserve">shorter than the main </w:t>
      </w:r>
      <w:r w:rsidR="00B61C5A">
        <w:t>strategy document</w:t>
      </w:r>
    </w:p>
    <w:p w14:paraId="292F1D5D" w14:textId="77777777" w:rsidR="00BC1ABF" w:rsidRDefault="00BC1ABF" w:rsidP="00BC1ABF">
      <w:pPr>
        <w:pStyle w:val="Listtoplevel"/>
      </w:pPr>
      <w:r>
        <w:t>tells you the main ideas.</w:t>
      </w:r>
    </w:p>
    <w:p w14:paraId="33B29839" w14:textId="77777777" w:rsidR="000F09AA" w:rsidRPr="0032127E" w:rsidRDefault="000F09AA" w:rsidP="000F09AA">
      <w:pPr>
        <w:pStyle w:val="Listtoplevel"/>
        <w:numPr>
          <w:ilvl w:val="0"/>
          <w:numId w:val="0"/>
        </w:numPr>
        <w:spacing w:before="0"/>
        <w:ind w:left="3686"/>
        <w:rPr>
          <w:sz w:val="26"/>
          <w:szCs w:val="16"/>
        </w:rPr>
      </w:pPr>
    </w:p>
    <w:p w14:paraId="18D3078C" w14:textId="3D1399B7" w:rsidR="000F09AA" w:rsidRPr="0032127E" w:rsidRDefault="000F09AA" w:rsidP="000F09AA">
      <w:pPr>
        <w:pStyle w:val="Listtoplevel"/>
        <w:numPr>
          <w:ilvl w:val="0"/>
          <w:numId w:val="0"/>
        </w:numPr>
        <w:spacing w:before="0"/>
        <w:ind w:left="3686"/>
        <w:rPr>
          <w:sz w:val="26"/>
          <w:szCs w:val="16"/>
        </w:rPr>
      </w:pPr>
    </w:p>
    <w:p w14:paraId="5740B096" w14:textId="33FCC7D7" w:rsidR="00D849EE" w:rsidRDefault="0032127E" w:rsidP="000F09AA">
      <w:pPr>
        <w:pStyle w:val="Listtoplevel"/>
        <w:numPr>
          <w:ilvl w:val="0"/>
          <w:numId w:val="0"/>
        </w:numPr>
        <w:spacing w:before="0"/>
        <w:ind w:left="3686"/>
      </w:pPr>
      <w:r w:rsidRPr="0032127E">
        <w:rPr>
          <w:sz w:val="26"/>
          <w:szCs w:val="16"/>
          <w:lang w:eastAsia="en-GB"/>
        </w:rPr>
        <w:drawing>
          <wp:anchor distT="0" distB="0" distL="114300" distR="114300" simplePos="0" relativeHeight="252021760" behindDoc="0" locked="0" layoutInCell="1" allowOverlap="1" wp14:anchorId="497B93DA" wp14:editId="5A6A7636">
            <wp:simplePos x="0" y="0"/>
            <wp:positionH relativeFrom="margin">
              <wp:posOffset>200025</wp:posOffset>
            </wp:positionH>
            <wp:positionV relativeFrom="paragraph">
              <wp:posOffset>197394</wp:posOffset>
            </wp:positionV>
            <wp:extent cx="1028700" cy="1070610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9EE">
        <w:t>You can find the full Pacific Arts Strategy</w:t>
      </w:r>
      <w:r w:rsidR="00872D88">
        <w:t xml:space="preserve"> 2023-2028</w:t>
      </w:r>
      <w:r w:rsidR="00D849EE">
        <w:t xml:space="preserve"> on the Creative New Zealand </w:t>
      </w:r>
      <w:r w:rsidR="00D849EE" w:rsidRPr="00D849EE">
        <w:rPr>
          <w:b/>
          <w:bCs/>
        </w:rPr>
        <w:t>website</w:t>
      </w:r>
      <w:r w:rsidR="00D849EE">
        <w:t>:</w:t>
      </w:r>
    </w:p>
    <w:p w14:paraId="0F96B87C" w14:textId="0406DCD7" w:rsidR="00BC1ABF" w:rsidRDefault="00D849EE" w:rsidP="0032127E">
      <w:pPr>
        <w:pStyle w:val="Listtoplevel"/>
        <w:numPr>
          <w:ilvl w:val="0"/>
          <w:numId w:val="0"/>
        </w:numPr>
        <w:ind w:left="3686"/>
        <w:rPr>
          <w:rFonts w:eastAsia="Arial Unicode MS"/>
          <w:b/>
          <w:kern w:val="28"/>
          <w:sz w:val="44"/>
        </w:rPr>
      </w:pPr>
      <w:r w:rsidRPr="00D849EE">
        <w:rPr>
          <w:b/>
          <w:bCs/>
        </w:rPr>
        <w:t>https://tinyurl.com/mrx2w8u6</w:t>
      </w:r>
      <w:r w:rsidR="00BC1ABF">
        <w:br w:type="page"/>
      </w:r>
    </w:p>
    <w:p w14:paraId="28A4E4D0" w14:textId="07972539" w:rsidR="00616763" w:rsidRDefault="00616763" w:rsidP="00616763">
      <w:pPr>
        <w:pStyle w:val="Heading1"/>
      </w:pPr>
      <w:r>
        <w:lastRenderedPageBreak/>
        <w:t>How this strategy was made</w:t>
      </w:r>
    </w:p>
    <w:p w14:paraId="2C6C591A" w14:textId="77777777" w:rsidR="00024091" w:rsidRDefault="00024091" w:rsidP="00124EA8"/>
    <w:p w14:paraId="0FE52CC3" w14:textId="346A94C1" w:rsidR="00616763" w:rsidRDefault="009D4C5D" w:rsidP="00124EA8">
      <w:r>
        <w:rPr>
          <w:noProof/>
          <w:lang w:eastAsia="en-GB"/>
        </w:rPr>
        <w:drawing>
          <wp:anchor distT="0" distB="0" distL="114300" distR="114300" simplePos="0" relativeHeight="251862016" behindDoc="0" locked="0" layoutInCell="1" allowOverlap="1" wp14:anchorId="45B9E4D1" wp14:editId="701197FD">
            <wp:simplePos x="0" y="0"/>
            <wp:positionH relativeFrom="margin">
              <wp:posOffset>-309245</wp:posOffset>
            </wp:positionH>
            <wp:positionV relativeFrom="paragraph">
              <wp:posOffset>150495</wp:posOffset>
            </wp:positionV>
            <wp:extent cx="2337435" cy="978535"/>
            <wp:effectExtent l="0" t="0" r="0" b="0"/>
            <wp:wrapNone/>
            <wp:docPr id="1923691612" name="Picture 19236916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691612" name="Picture 19236916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78DF8" w14:textId="11254F79" w:rsidR="00616763" w:rsidRDefault="009D4C5D" w:rsidP="00124EA8">
      <w:r>
        <w:t xml:space="preserve">Creative New Zealand worked with </w:t>
      </w:r>
      <w:r w:rsidR="00B61C5A" w:rsidRPr="00B61C5A">
        <w:rPr>
          <w:b/>
          <w:bCs/>
        </w:rPr>
        <w:t>Pasifika</w:t>
      </w:r>
      <w:r w:rsidR="00616763">
        <w:t xml:space="preserve"> artists </w:t>
      </w:r>
      <w:r>
        <w:t>t</w:t>
      </w:r>
      <w:r w:rsidR="00872D88">
        <w:t>hrough</w:t>
      </w:r>
      <w:r w:rsidR="00616763">
        <w:t>:</w:t>
      </w:r>
    </w:p>
    <w:p w14:paraId="261A42E4" w14:textId="765D3F86" w:rsidR="00616763" w:rsidRPr="00616763" w:rsidRDefault="00C129E3" w:rsidP="00616763">
      <w:pPr>
        <w:pStyle w:val="Listtoplevel"/>
        <w:rPr>
          <w:b/>
          <w:bCs/>
        </w:rPr>
      </w:pPr>
      <w:r>
        <w:drawing>
          <wp:anchor distT="0" distB="0" distL="114300" distR="114300" simplePos="0" relativeHeight="252142592" behindDoc="0" locked="0" layoutInCell="1" allowOverlap="1" wp14:anchorId="725AF302" wp14:editId="3E79053D">
            <wp:simplePos x="0" y="0"/>
            <wp:positionH relativeFrom="margin">
              <wp:posOffset>-96587</wp:posOffset>
            </wp:positionH>
            <wp:positionV relativeFrom="paragraph">
              <wp:posOffset>63500</wp:posOffset>
            </wp:positionV>
            <wp:extent cx="1725295" cy="1570990"/>
            <wp:effectExtent l="0" t="0" r="8255" b="0"/>
            <wp:wrapNone/>
            <wp:docPr id="1658482882" name="Picture 16584828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823383" name="Picture 13608233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763" w:rsidRPr="00616763">
        <w:rPr>
          <w:b/>
          <w:bCs/>
        </w:rPr>
        <w:t>talanoa</w:t>
      </w:r>
    </w:p>
    <w:p w14:paraId="00E0A13F" w14:textId="6E146D8E" w:rsidR="00616763" w:rsidRDefault="00616763" w:rsidP="00616763">
      <w:pPr>
        <w:pStyle w:val="Listtoplevel"/>
      </w:pPr>
      <w:r w:rsidRPr="00616763">
        <w:rPr>
          <w:b/>
          <w:bCs/>
        </w:rPr>
        <w:t>fono</w:t>
      </w:r>
      <w:r>
        <w:t>.</w:t>
      </w:r>
    </w:p>
    <w:p w14:paraId="48AB5E04" w14:textId="77777777" w:rsidR="00616763" w:rsidRDefault="00616763" w:rsidP="00616763"/>
    <w:p w14:paraId="262B1830" w14:textId="1A31956C" w:rsidR="00B61C5A" w:rsidRDefault="009A0709" w:rsidP="00616763">
      <w:r w:rsidRPr="00B61C5A">
        <w:rPr>
          <w:rFonts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1" allowOverlap="1" wp14:anchorId="2530AD82" wp14:editId="3247BF70">
                <wp:simplePos x="0" y="0"/>
                <wp:positionH relativeFrom="margin">
                  <wp:posOffset>2202180</wp:posOffset>
                </wp:positionH>
                <wp:positionV relativeFrom="paragraph">
                  <wp:posOffset>83820</wp:posOffset>
                </wp:positionV>
                <wp:extent cx="3512820" cy="4775835"/>
                <wp:effectExtent l="0" t="0" r="0" b="571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12820" cy="4775835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2F977" id="Rectangle 20" o:spid="_x0000_s1026" style="position:absolute;margin-left:173.4pt;margin-top:6.6pt;width:276.6pt;height:376.05pt;z-index:-25119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" fillcolor="#ffecaf" stroked="f" strokeweight="1pt">
                <w10:wrap anchorx="margin"/>
              </v:rect>
            </w:pict>
          </mc:Fallback>
        </mc:AlternateContent>
      </w:r>
      <w:r w:rsidR="00B61C5A" w:rsidRPr="00B61C5A">
        <w:rPr>
          <w:rFonts w:eastAsia="Times New Roman" w:cs="Times New Roman"/>
          <w:b/>
          <w:bCs/>
          <w:noProof/>
          <w:szCs w:val="22"/>
          <w:lang w:val="en-GB"/>
        </w:rPr>
        <w:drawing>
          <wp:anchor distT="0" distB="0" distL="114300" distR="114300" simplePos="0" relativeHeight="252120064" behindDoc="0" locked="0" layoutInCell="1" allowOverlap="1" wp14:anchorId="40950FD8" wp14:editId="7B3E20C8">
            <wp:simplePos x="0" y="0"/>
            <wp:positionH relativeFrom="margin">
              <wp:posOffset>-24063</wp:posOffset>
            </wp:positionH>
            <wp:positionV relativeFrom="paragraph">
              <wp:posOffset>261887</wp:posOffset>
            </wp:positionV>
            <wp:extent cx="1371600" cy="1371600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EB616" w14:textId="66C9A260" w:rsidR="00B61C5A" w:rsidRPr="00BC1ABF" w:rsidRDefault="00B61C5A" w:rsidP="00B61C5A">
      <w:pPr>
        <w:rPr>
          <w:rFonts w:cs="Times New Roman"/>
          <w:szCs w:val="32"/>
        </w:rPr>
      </w:pPr>
      <w:r w:rsidRPr="00B61C5A">
        <w:rPr>
          <w:b/>
          <w:bCs/>
        </w:rPr>
        <w:t>Pasifika</w:t>
      </w:r>
      <w:r>
        <w:t xml:space="preserve"> </w:t>
      </w:r>
      <w:r>
        <w:rPr>
          <w:rFonts w:cs="Times New Roman"/>
          <w:szCs w:val="32"/>
        </w:rPr>
        <w:t xml:space="preserve">means </w:t>
      </w:r>
      <w:r w:rsidRPr="00BC1ABF">
        <w:rPr>
          <w:rFonts w:cs="Times New Roman"/>
          <w:szCs w:val="32"/>
        </w:rPr>
        <w:t>people who live in Aotearoa New Zealand who are:</w:t>
      </w:r>
    </w:p>
    <w:p w14:paraId="0D2C5AD6" w14:textId="77777777" w:rsidR="00B61C5A" w:rsidRPr="00BC1ABF" w:rsidRDefault="00B61C5A" w:rsidP="00B61C5A">
      <w:pPr>
        <w:rPr>
          <w:rFonts w:cs="Times New Roman"/>
          <w:szCs w:val="32"/>
        </w:rPr>
      </w:pPr>
    </w:p>
    <w:p w14:paraId="79A58C58" w14:textId="19EA79FF" w:rsidR="00B61C5A" w:rsidRPr="00BC1ABF" w:rsidRDefault="00B61C5A" w:rsidP="00B61C5A">
      <w:pPr>
        <w:numPr>
          <w:ilvl w:val="0"/>
          <w:numId w:val="2"/>
        </w:numPr>
        <w:rPr>
          <w:rFonts w:eastAsia="Times New Roman" w:cs="Times New Roman"/>
          <w:noProof/>
          <w:szCs w:val="32"/>
          <w:lang w:val="en-GB"/>
        </w:rPr>
      </w:pPr>
      <w:r w:rsidRPr="00BC1ABF">
        <w:rPr>
          <w:rFonts w:eastAsia="Times New Roman" w:cs="Times New Roman"/>
          <w:noProof/>
          <w:szCs w:val="32"/>
          <w:lang w:val="en-GB"/>
        </w:rPr>
        <w:t>Samoan</w:t>
      </w:r>
    </w:p>
    <w:p w14:paraId="5F060C8B" w14:textId="5356F2BE" w:rsidR="00B61C5A" w:rsidRPr="00BC1ABF" w:rsidRDefault="00C129E3" w:rsidP="00B61C5A">
      <w:pPr>
        <w:tabs>
          <w:tab w:val="left" w:pos="7580"/>
        </w:tabs>
        <w:ind w:left="4253"/>
        <w:rPr>
          <w:rFonts w:eastAsia="Times New Roman" w:cs="Times New Roman"/>
          <w:noProof/>
          <w:szCs w:val="32"/>
          <w:lang w:val="en-GB"/>
        </w:rPr>
      </w:pPr>
      <w:r w:rsidRPr="00BC1ABF">
        <w:rPr>
          <w:rFonts w:eastAsia="Times New Roman" w:cs="Times New Roman"/>
          <w:noProof/>
          <w:szCs w:val="22"/>
          <w:lang w:val="en-GB"/>
        </w:rPr>
        <w:drawing>
          <wp:anchor distT="0" distB="0" distL="114300" distR="114300" simplePos="0" relativeHeight="252121088" behindDoc="0" locked="0" layoutInCell="1" allowOverlap="1" wp14:anchorId="7582F4B2" wp14:editId="762F544A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1323340" cy="1323340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C5A">
        <w:rPr>
          <w:rFonts w:eastAsia="Times New Roman" w:cs="Times New Roman"/>
          <w:noProof/>
          <w:szCs w:val="32"/>
          <w:lang w:val="en-GB"/>
        </w:rPr>
        <w:tab/>
      </w:r>
    </w:p>
    <w:p w14:paraId="061C2503" w14:textId="77777777" w:rsidR="00B61C5A" w:rsidRPr="00BC1ABF" w:rsidRDefault="00B61C5A" w:rsidP="00B61C5A">
      <w:pPr>
        <w:numPr>
          <w:ilvl w:val="0"/>
          <w:numId w:val="2"/>
        </w:numPr>
        <w:rPr>
          <w:rFonts w:eastAsia="Times New Roman" w:cs="Times New Roman"/>
          <w:noProof/>
          <w:szCs w:val="32"/>
          <w:lang w:val="en-GB"/>
        </w:rPr>
      </w:pPr>
      <w:r w:rsidRPr="00BC1ABF">
        <w:rPr>
          <w:rFonts w:eastAsia="Times New Roman" w:cs="Times New Roman"/>
          <w:noProof/>
          <w:szCs w:val="32"/>
          <w:lang w:val="en-GB"/>
        </w:rPr>
        <w:t>Cook Island Māori</w:t>
      </w:r>
    </w:p>
    <w:p w14:paraId="00C4A8E1" w14:textId="15E72232" w:rsidR="00B61C5A" w:rsidRPr="00BC1ABF" w:rsidRDefault="00B61C5A" w:rsidP="00B61C5A">
      <w:pPr>
        <w:tabs>
          <w:tab w:val="left" w:pos="7214"/>
        </w:tabs>
        <w:ind w:left="4253"/>
        <w:rPr>
          <w:rFonts w:eastAsia="Times New Roman" w:cs="Times New Roman"/>
          <w:noProof/>
          <w:szCs w:val="32"/>
          <w:lang w:val="en-GB"/>
        </w:rPr>
      </w:pPr>
      <w:r>
        <w:rPr>
          <w:rFonts w:eastAsia="Times New Roman" w:cs="Times New Roman"/>
          <w:noProof/>
          <w:szCs w:val="32"/>
          <w:lang w:val="en-GB"/>
        </w:rPr>
        <w:tab/>
      </w:r>
    </w:p>
    <w:p w14:paraId="138F697A" w14:textId="77777777" w:rsidR="00B61C5A" w:rsidRPr="00BC1ABF" w:rsidRDefault="00B61C5A" w:rsidP="00B61C5A">
      <w:pPr>
        <w:numPr>
          <w:ilvl w:val="0"/>
          <w:numId w:val="2"/>
        </w:numPr>
        <w:rPr>
          <w:rFonts w:eastAsia="Times New Roman" w:cs="Times New Roman"/>
          <w:noProof/>
          <w:szCs w:val="32"/>
          <w:lang w:val="en-GB"/>
        </w:rPr>
      </w:pPr>
      <w:r w:rsidRPr="00BC1ABF">
        <w:rPr>
          <w:rFonts w:eastAsia="Times New Roman" w:cs="Times New Roman"/>
          <w:noProof/>
          <w:szCs w:val="32"/>
          <w:lang w:val="en-GB"/>
        </w:rPr>
        <w:t>Tongan</w:t>
      </w:r>
    </w:p>
    <w:p w14:paraId="7FCE2776" w14:textId="5F178964" w:rsidR="00B61C5A" w:rsidRPr="00BC1ABF" w:rsidRDefault="00B61C5A" w:rsidP="00B61C5A">
      <w:pPr>
        <w:ind w:left="4253"/>
        <w:rPr>
          <w:rFonts w:eastAsia="Times New Roman" w:cs="Times New Roman"/>
          <w:noProof/>
          <w:szCs w:val="32"/>
          <w:lang w:val="en-GB"/>
        </w:rPr>
      </w:pPr>
      <w:r w:rsidRPr="00BC1ABF">
        <w:rPr>
          <w:rFonts w:eastAsia="Times New Roman" w:cs="Times New Roman"/>
          <w:noProof/>
          <w:szCs w:val="22"/>
          <w:lang w:val="en-GB"/>
        </w:rPr>
        <w:drawing>
          <wp:anchor distT="0" distB="0" distL="114300" distR="114300" simplePos="0" relativeHeight="252119040" behindDoc="0" locked="0" layoutInCell="1" allowOverlap="1" wp14:anchorId="55E7D681" wp14:editId="72BBD187">
            <wp:simplePos x="0" y="0"/>
            <wp:positionH relativeFrom="column">
              <wp:posOffset>-240632</wp:posOffset>
            </wp:positionH>
            <wp:positionV relativeFrom="paragraph">
              <wp:posOffset>170715</wp:posOffset>
            </wp:positionV>
            <wp:extent cx="1563972" cy="1487396"/>
            <wp:effectExtent l="0" t="0" r="0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972" cy="148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CE3C6" w14:textId="77777777" w:rsidR="00B61C5A" w:rsidRPr="00BC1ABF" w:rsidRDefault="00B61C5A" w:rsidP="00B61C5A">
      <w:pPr>
        <w:numPr>
          <w:ilvl w:val="0"/>
          <w:numId w:val="2"/>
        </w:numPr>
        <w:rPr>
          <w:rFonts w:eastAsia="Times New Roman" w:cs="Times New Roman"/>
          <w:noProof/>
          <w:szCs w:val="32"/>
          <w:lang w:val="en-GB"/>
        </w:rPr>
      </w:pPr>
      <w:r w:rsidRPr="00BC1ABF">
        <w:rPr>
          <w:rFonts w:eastAsia="Times New Roman" w:cs="Times New Roman"/>
          <w:noProof/>
          <w:szCs w:val="32"/>
          <w:lang w:val="en-GB"/>
        </w:rPr>
        <w:t>Niuean</w:t>
      </w:r>
    </w:p>
    <w:p w14:paraId="294AF594" w14:textId="77777777" w:rsidR="00B61C5A" w:rsidRPr="00BC1ABF" w:rsidRDefault="00B61C5A" w:rsidP="00B61C5A">
      <w:pPr>
        <w:ind w:left="4253"/>
        <w:rPr>
          <w:rFonts w:eastAsia="Times New Roman" w:cs="Times New Roman"/>
          <w:noProof/>
          <w:szCs w:val="32"/>
          <w:lang w:val="en-GB"/>
        </w:rPr>
      </w:pPr>
    </w:p>
    <w:p w14:paraId="3BBBEFA7" w14:textId="040C1C86" w:rsidR="00B61C5A" w:rsidRPr="00BC1ABF" w:rsidRDefault="00B61C5A" w:rsidP="00B61C5A">
      <w:pPr>
        <w:numPr>
          <w:ilvl w:val="0"/>
          <w:numId w:val="2"/>
        </w:numPr>
        <w:rPr>
          <w:rFonts w:eastAsia="Times New Roman" w:cs="Times New Roman"/>
          <w:noProof/>
          <w:szCs w:val="32"/>
          <w:lang w:val="en-GB"/>
        </w:rPr>
      </w:pPr>
      <w:r w:rsidRPr="00BC1ABF">
        <w:rPr>
          <w:rFonts w:eastAsia="Times New Roman" w:cs="Times New Roman"/>
          <w:noProof/>
          <w:szCs w:val="32"/>
          <w:lang w:val="en-GB"/>
        </w:rPr>
        <w:t>Tokelauan</w:t>
      </w:r>
      <w:r>
        <w:rPr>
          <w:rFonts w:eastAsia="Times New Roman" w:cs="Times New Roman"/>
          <w:noProof/>
          <w:szCs w:val="32"/>
          <w:lang w:val="en-GB"/>
        </w:rPr>
        <w:t>.</w:t>
      </w:r>
    </w:p>
    <w:p w14:paraId="33E5BF0C" w14:textId="77777777" w:rsidR="00B61C5A" w:rsidRPr="00BC1ABF" w:rsidRDefault="00B61C5A" w:rsidP="00B61C5A">
      <w:pPr>
        <w:ind w:left="4253"/>
        <w:rPr>
          <w:rFonts w:eastAsia="Times New Roman" w:cs="Times New Roman"/>
          <w:noProof/>
          <w:szCs w:val="32"/>
          <w:lang w:val="en-GB"/>
        </w:rPr>
      </w:pPr>
    </w:p>
    <w:p w14:paraId="3B11F01F" w14:textId="7A071BEA" w:rsidR="00B61C5A" w:rsidRDefault="00823013" w:rsidP="00B61C5A">
      <w:pPr>
        <w:rPr>
          <w:rFonts w:cs="Times New Roman"/>
          <w:szCs w:val="32"/>
        </w:rPr>
      </w:pPr>
      <w:r w:rsidRPr="00B61C5A">
        <w:rPr>
          <w:rFonts w:cs="Times New Roman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127232" behindDoc="1" locked="0" layoutInCell="1" allowOverlap="1" wp14:anchorId="18B52709" wp14:editId="51965408">
                <wp:simplePos x="0" y="0"/>
                <wp:positionH relativeFrom="margin">
                  <wp:posOffset>2104390</wp:posOffset>
                </wp:positionH>
                <wp:positionV relativeFrom="paragraph">
                  <wp:posOffset>-116205</wp:posOffset>
                </wp:positionV>
                <wp:extent cx="3609975" cy="6225540"/>
                <wp:effectExtent l="0" t="0" r="9525" b="381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9975" cy="622554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9D2B7" id="Rectangle 6" o:spid="_x0000_s1026" style="position:absolute;margin-left:165.7pt;margin-top:-9.15pt;width:284.25pt;height:490.2pt;z-index:-25118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" fillcolor="#ffecaf" stroked="f" strokeweight="1pt">
                <w10:wrap anchorx="margin"/>
              </v:rect>
            </w:pict>
          </mc:Fallback>
        </mc:AlternateContent>
      </w:r>
      <w:r w:rsidR="00B61C5A" w:rsidRPr="00BC1ABF">
        <w:rPr>
          <w:rFonts w:eastAsia="Times New Roman" w:cs="Times New Roman"/>
          <w:noProof/>
          <w:szCs w:val="22"/>
          <w:lang w:val="en-GB"/>
        </w:rPr>
        <w:drawing>
          <wp:anchor distT="0" distB="0" distL="114300" distR="114300" simplePos="0" relativeHeight="252122112" behindDoc="1" locked="0" layoutInCell="1" allowOverlap="1" wp14:anchorId="03721E67" wp14:editId="210EFC20">
            <wp:simplePos x="0" y="0"/>
            <wp:positionH relativeFrom="margin">
              <wp:posOffset>-207645</wp:posOffset>
            </wp:positionH>
            <wp:positionV relativeFrom="paragraph">
              <wp:posOffset>-198187</wp:posOffset>
            </wp:positionV>
            <wp:extent cx="1567815" cy="1491615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C5A" w:rsidRPr="00B61C5A">
        <w:rPr>
          <w:b/>
          <w:bCs/>
        </w:rPr>
        <w:t>Pasifika</w:t>
      </w:r>
      <w:r w:rsidR="00B61C5A">
        <w:t xml:space="preserve"> also </w:t>
      </w:r>
      <w:r w:rsidR="00B61C5A">
        <w:rPr>
          <w:rFonts w:cs="Times New Roman"/>
          <w:szCs w:val="32"/>
        </w:rPr>
        <w:t xml:space="preserve">means </w:t>
      </w:r>
      <w:r w:rsidR="00B61C5A" w:rsidRPr="00BC1ABF">
        <w:rPr>
          <w:rFonts w:cs="Times New Roman"/>
          <w:szCs w:val="32"/>
        </w:rPr>
        <w:t>people who live in Aotearoa New Zealand who are:</w:t>
      </w:r>
    </w:p>
    <w:p w14:paraId="78553747" w14:textId="22604A10" w:rsidR="00B61C5A" w:rsidRPr="00BC1ABF" w:rsidRDefault="00B61C5A" w:rsidP="00B61C5A">
      <w:pPr>
        <w:rPr>
          <w:rFonts w:cs="Times New Roman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2129280" behindDoc="0" locked="0" layoutInCell="1" allowOverlap="1" wp14:anchorId="09966CCB" wp14:editId="6B0693CD">
            <wp:simplePos x="0" y="0"/>
            <wp:positionH relativeFrom="margin">
              <wp:posOffset>-168843</wp:posOffset>
            </wp:positionH>
            <wp:positionV relativeFrom="paragraph">
              <wp:posOffset>245745</wp:posOffset>
            </wp:positionV>
            <wp:extent cx="1658676" cy="1515979"/>
            <wp:effectExtent l="0" t="0" r="0" b="8255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97492" name="Picture 6642974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76" cy="1515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EFFFC" w14:textId="7592F8D0" w:rsidR="00B61C5A" w:rsidRDefault="00B61C5A" w:rsidP="00B61C5A">
      <w:pPr>
        <w:numPr>
          <w:ilvl w:val="0"/>
          <w:numId w:val="2"/>
        </w:numPr>
        <w:rPr>
          <w:rFonts w:eastAsia="Times New Roman" w:cs="Times New Roman"/>
          <w:noProof/>
          <w:szCs w:val="32"/>
          <w:lang w:val="en-GB"/>
        </w:rPr>
      </w:pPr>
      <w:r w:rsidRPr="00BC1ABF">
        <w:rPr>
          <w:rFonts w:eastAsia="Times New Roman" w:cs="Times New Roman"/>
          <w:noProof/>
          <w:szCs w:val="32"/>
          <w:lang w:val="en-GB"/>
        </w:rPr>
        <w:t>Tuvaluan</w:t>
      </w:r>
    </w:p>
    <w:p w14:paraId="6AE6A615" w14:textId="77777777" w:rsidR="0032127E" w:rsidRDefault="0032127E" w:rsidP="0032127E">
      <w:pPr>
        <w:ind w:left="4253"/>
        <w:rPr>
          <w:rFonts w:eastAsia="Times New Roman" w:cs="Times New Roman"/>
          <w:noProof/>
          <w:szCs w:val="32"/>
          <w:lang w:val="en-GB"/>
        </w:rPr>
      </w:pPr>
    </w:p>
    <w:p w14:paraId="7491ADA0" w14:textId="442C0D2F" w:rsidR="00823013" w:rsidRPr="00BC1ABF" w:rsidRDefault="00823013" w:rsidP="00B61C5A">
      <w:pPr>
        <w:numPr>
          <w:ilvl w:val="0"/>
          <w:numId w:val="2"/>
        </w:numPr>
        <w:rPr>
          <w:rFonts w:eastAsia="Times New Roman" w:cs="Times New Roman"/>
          <w:noProof/>
          <w:szCs w:val="32"/>
          <w:lang w:val="en-GB"/>
        </w:rPr>
      </w:pPr>
      <w:r>
        <w:rPr>
          <w:rFonts w:eastAsia="Times New Roman" w:cs="Times New Roman"/>
          <w:noProof/>
          <w:szCs w:val="32"/>
          <w:lang w:val="en-GB"/>
        </w:rPr>
        <w:t>Fijian</w:t>
      </w:r>
    </w:p>
    <w:p w14:paraId="790F2B1A" w14:textId="77777777" w:rsidR="00B61C5A" w:rsidRPr="00BC1ABF" w:rsidRDefault="00B61C5A" w:rsidP="00B61C5A">
      <w:pPr>
        <w:ind w:left="4253"/>
        <w:rPr>
          <w:rFonts w:eastAsia="Times New Roman" w:cs="Times New Roman"/>
          <w:noProof/>
          <w:szCs w:val="32"/>
          <w:lang w:val="en-GB"/>
        </w:rPr>
      </w:pPr>
    </w:p>
    <w:p w14:paraId="55F58C5D" w14:textId="78A4FCC9" w:rsidR="00B61C5A" w:rsidRPr="00BC1ABF" w:rsidRDefault="00B61C5A" w:rsidP="00B61C5A">
      <w:pPr>
        <w:numPr>
          <w:ilvl w:val="0"/>
          <w:numId w:val="2"/>
        </w:numPr>
        <w:rPr>
          <w:rFonts w:eastAsia="Times New Roman" w:cs="Times New Roman"/>
          <w:noProof/>
          <w:szCs w:val="32"/>
          <w:lang w:val="en-GB"/>
        </w:rPr>
      </w:pPr>
      <w:r w:rsidRPr="00BC1ABF">
        <w:rPr>
          <w:rFonts w:eastAsia="Times New Roman" w:cs="Times New Roman"/>
          <w:noProof/>
          <w:szCs w:val="32"/>
          <w:lang w:val="en-GB"/>
        </w:rPr>
        <w:t>from any other Pacific Island.</w:t>
      </w:r>
    </w:p>
    <w:p w14:paraId="4816B8CE" w14:textId="77777777" w:rsidR="00B61C5A" w:rsidRPr="00BC1ABF" w:rsidRDefault="00B61C5A" w:rsidP="00B61C5A">
      <w:pPr>
        <w:rPr>
          <w:rFonts w:cs="Times New Roman"/>
          <w:szCs w:val="32"/>
        </w:rPr>
      </w:pPr>
    </w:p>
    <w:p w14:paraId="2ABC9BB1" w14:textId="77777777" w:rsidR="00B61C5A" w:rsidRPr="00BC1ABF" w:rsidRDefault="00B61C5A" w:rsidP="00B61C5A">
      <w:pPr>
        <w:ind w:left="0"/>
        <w:rPr>
          <w:rFonts w:cs="Times New Roman"/>
          <w:noProof/>
          <w:szCs w:val="32"/>
        </w:rPr>
      </w:pPr>
      <w:r w:rsidRPr="00BC1ABF">
        <w:rPr>
          <w:rFonts w:cs="Times New Roman"/>
          <w:noProof/>
        </w:rPr>
        <w:drawing>
          <wp:anchor distT="0" distB="0" distL="114300" distR="114300" simplePos="0" relativeHeight="252123136" behindDoc="0" locked="0" layoutInCell="1" allowOverlap="1" wp14:anchorId="76FF78B3" wp14:editId="46450675">
            <wp:simplePos x="0" y="0"/>
            <wp:positionH relativeFrom="column">
              <wp:posOffset>-307975</wp:posOffset>
            </wp:positionH>
            <wp:positionV relativeFrom="paragraph">
              <wp:posOffset>372110</wp:posOffset>
            </wp:positionV>
            <wp:extent cx="2026920" cy="832485"/>
            <wp:effectExtent l="0" t="0" r="0" b="5715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D9B83" w14:textId="77777777" w:rsidR="00B61C5A" w:rsidRPr="00BC1ABF" w:rsidRDefault="00B61C5A" w:rsidP="00B61C5A">
      <w:pPr>
        <w:rPr>
          <w:rFonts w:cs="Times New Roman"/>
          <w:szCs w:val="32"/>
        </w:rPr>
      </w:pPr>
      <w:r w:rsidRPr="00B61C5A">
        <w:rPr>
          <w:rFonts w:cs="Times New Roman"/>
          <w:b/>
          <w:bCs/>
          <w:noProof/>
          <w:szCs w:val="32"/>
        </w:rPr>
        <w:t>Pacific</w:t>
      </w:r>
      <w:r w:rsidRPr="00BC1ABF">
        <w:rPr>
          <w:rFonts w:cs="Times New Roman"/>
          <w:szCs w:val="32"/>
        </w:rPr>
        <w:t xml:space="preserve"> people could have been:</w:t>
      </w:r>
    </w:p>
    <w:p w14:paraId="3F33ABA2" w14:textId="77777777" w:rsidR="00B61C5A" w:rsidRPr="00BC1ABF" w:rsidRDefault="00B61C5A" w:rsidP="00B61C5A">
      <w:pPr>
        <w:rPr>
          <w:rFonts w:cs="Times New Roman"/>
          <w:szCs w:val="32"/>
        </w:rPr>
      </w:pPr>
    </w:p>
    <w:p w14:paraId="3C4C44C9" w14:textId="32F49690" w:rsidR="00B61C5A" w:rsidRPr="00BC1ABF" w:rsidRDefault="00B61C5A" w:rsidP="00B61C5A">
      <w:pPr>
        <w:numPr>
          <w:ilvl w:val="0"/>
          <w:numId w:val="2"/>
        </w:numPr>
        <w:rPr>
          <w:rFonts w:eastAsia="Arial Unicode MS" w:cs="Times New Roman"/>
          <w:b/>
          <w:noProof/>
          <w:kern w:val="28"/>
          <w:szCs w:val="32"/>
          <w:lang w:val="en-NZ" w:eastAsia="en-NZ"/>
        </w:rPr>
      </w:pPr>
      <w:r w:rsidRPr="00BC1ABF">
        <w:rPr>
          <w:rFonts w:eastAsia="Times New Roman" w:cs="Times New Roman"/>
          <w:noProof/>
          <w:szCs w:val="32"/>
          <w:lang w:val="en-GB"/>
        </w:rPr>
        <w:t>born in the Pacific Islands</w:t>
      </w:r>
    </w:p>
    <w:p w14:paraId="54F7B22D" w14:textId="6C40DBBD" w:rsidR="00B61C5A" w:rsidRPr="00BC1ABF" w:rsidRDefault="00B61C5A" w:rsidP="00B61C5A">
      <w:pPr>
        <w:ind w:left="4253"/>
        <w:rPr>
          <w:rFonts w:eastAsia="Arial Unicode MS" w:cs="Times New Roman"/>
          <w:b/>
          <w:noProof/>
          <w:kern w:val="28"/>
          <w:szCs w:val="32"/>
          <w:lang w:val="en-NZ" w:eastAsia="en-NZ"/>
        </w:rPr>
      </w:pPr>
      <w:r w:rsidRPr="00BC1ABF">
        <w:rPr>
          <w:rFonts w:eastAsia="Times New Roman" w:cs="Times New Roman"/>
          <w:noProof/>
          <w:szCs w:val="22"/>
          <w:lang w:val="en-GB"/>
        </w:rPr>
        <w:drawing>
          <wp:anchor distT="0" distB="0" distL="114300" distR="114300" simplePos="0" relativeHeight="252124160" behindDoc="0" locked="0" layoutInCell="1" allowOverlap="1" wp14:anchorId="7112CA86" wp14:editId="61032C83">
            <wp:simplePos x="0" y="0"/>
            <wp:positionH relativeFrom="column">
              <wp:posOffset>156845</wp:posOffset>
            </wp:positionH>
            <wp:positionV relativeFrom="paragraph">
              <wp:posOffset>321310</wp:posOffset>
            </wp:positionV>
            <wp:extent cx="962025" cy="1335405"/>
            <wp:effectExtent l="0" t="0" r="9525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B5C69" w14:textId="77777777" w:rsidR="00B61C5A" w:rsidRPr="00BC1ABF" w:rsidRDefault="00B61C5A" w:rsidP="00B61C5A">
      <w:pPr>
        <w:numPr>
          <w:ilvl w:val="0"/>
          <w:numId w:val="2"/>
        </w:numPr>
        <w:rPr>
          <w:rFonts w:eastAsia="Arial Unicode MS" w:cs="Times New Roman"/>
          <w:b/>
          <w:noProof/>
          <w:kern w:val="28"/>
          <w:szCs w:val="32"/>
          <w:lang w:val="en-NZ" w:eastAsia="en-NZ"/>
        </w:rPr>
      </w:pPr>
      <w:r w:rsidRPr="00BC1ABF">
        <w:rPr>
          <w:rFonts w:eastAsia="Times New Roman" w:cs="Times New Roman"/>
          <w:noProof/>
          <w:szCs w:val="32"/>
          <w:lang w:val="en-GB"/>
        </w:rPr>
        <w:t>born in Aotearoa New Zealand into Pacific aiga / families.</w:t>
      </w:r>
    </w:p>
    <w:p w14:paraId="1A30AFA3" w14:textId="446683FD" w:rsidR="00B61C5A" w:rsidRDefault="00B61C5A" w:rsidP="00616763"/>
    <w:p w14:paraId="32D3625F" w14:textId="3181AD13" w:rsidR="00616763" w:rsidRDefault="00616763" w:rsidP="00616763"/>
    <w:p w14:paraId="1A0603EE" w14:textId="77777777" w:rsidR="0032127E" w:rsidRDefault="0032127E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0DF784D6" w14:textId="2B793FD8" w:rsidR="00616763" w:rsidRDefault="0032127E" w:rsidP="0061676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0B5204C6" wp14:editId="7060CA07">
                <wp:simplePos x="0" y="0"/>
                <wp:positionH relativeFrom="margin">
                  <wp:posOffset>1988185</wp:posOffset>
                </wp:positionH>
                <wp:positionV relativeFrom="paragraph">
                  <wp:posOffset>-73025</wp:posOffset>
                </wp:positionV>
                <wp:extent cx="3611880" cy="2583815"/>
                <wp:effectExtent l="0" t="0" r="7620" b="6985"/>
                <wp:wrapNone/>
                <wp:docPr id="89511210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2583815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26123E" id="Rectangle 10" o:spid="_x0000_s1026" style="position:absolute;margin-left:156.55pt;margin-top:-5.75pt;width:284.4pt;height:203.45pt;z-index:-2515087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" fillcolor="#ffecaf" stroked="f" strokeweight="1pt">
                <w10:wrap anchorx="margin"/>
              </v:rect>
            </w:pict>
          </mc:Fallback>
        </mc:AlternateContent>
      </w:r>
      <w:proofErr w:type="spellStart"/>
      <w:r w:rsidR="00616763" w:rsidRPr="00616763">
        <w:rPr>
          <w:b/>
          <w:bCs/>
        </w:rPr>
        <w:t>Talanoa</w:t>
      </w:r>
      <w:proofErr w:type="spellEnd"/>
      <w:r w:rsidR="00616763">
        <w:t xml:space="preserve"> means:</w:t>
      </w:r>
    </w:p>
    <w:p w14:paraId="32894FDB" w14:textId="3A2EE25B" w:rsidR="00616763" w:rsidRDefault="00446930" w:rsidP="00616763">
      <w:pPr>
        <w:pStyle w:val="Listtoplevel"/>
      </w:pPr>
      <w:r>
        <w:drawing>
          <wp:anchor distT="0" distB="0" distL="114300" distR="114300" simplePos="0" relativeHeight="251859968" behindDoc="0" locked="0" layoutInCell="1" allowOverlap="1" wp14:anchorId="1F776071" wp14:editId="7E2D3D98">
            <wp:simplePos x="0" y="0"/>
            <wp:positionH relativeFrom="margin">
              <wp:posOffset>-236855</wp:posOffset>
            </wp:positionH>
            <wp:positionV relativeFrom="paragraph">
              <wp:posOffset>123190</wp:posOffset>
            </wp:positionV>
            <wp:extent cx="1725295" cy="1570990"/>
            <wp:effectExtent l="0" t="0" r="8255" b="0"/>
            <wp:wrapNone/>
            <wp:docPr id="1360823383" name="Picture 13608233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823383" name="Picture 13608233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763">
        <w:t>discussion</w:t>
      </w:r>
    </w:p>
    <w:p w14:paraId="3707248F" w14:textId="5230BB09" w:rsidR="00616763" w:rsidRDefault="00616763" w:rsidP="00616763">
      <w:pPr>
        <w:pStyle w:val="Listtoplevel"/>
      </w:pPr>
      <w:r>
        <w:t>debate</w:t>
      </w:r>
    </w:p>
    <w:p w14:paraId="149B8123" w14:textId="2C1795BC" w:rsidR="00616763" w:rsidRDefault="00C14997" w:rsidP="00616763">
      <w:pPr>
        <w:pStyle w:val="Listtoplevel"/>
      </w:pPr>
      <w:r>
        <w:t>spoken</w:t>
      </w:r>
      <w:r w:rsidR="00616763">
        <w:t xml:space="preserve"> connection.</w:t>
      </w:r>
    </w:p>
    <w:p w14:paraId="2B76E1EC" w14:textId="77777777" w:rsidR="00616763" w:rsidRDefault="00616763" w:rsidP="00616763"/>
    <w:p w14:paraId="02F7DFAC" w14:textId="3B0E05E9" w:rsidR="0032127E" w:rsidRDefault="009A0709" w:rsidP="00B61C5A">
      <w:pPr>
        <w:tabs>
          <w:tab w:val="left" w:pos="6684"/>
        </w:tabs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3010A0C9" wp14:editId="0C75B87B">
                <wp:simplePos x="0" y="0"/>
                <wp:positionH relativeFrom="margin">
                  <wp:posOffset>2002790</wp:posOffset>
                </wp:positionH>
                <wp:positionV relativeFrom="paragraph">
                  <wp:posOffset>194945</wp:posOffset>
                </wp:positionV>
                <wp:extent cx="3597275" cy="1828800"/>
                <wp:effectExtent l="0" t="0" r="3175" b="0"/>
                <wp:wrapNone/>
                <wp:docPr id="1689093779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7275" cy="182880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E97E8" id="Rectangle 11" o:spid="_x0000_s1026" style="position:absolute;margin-left:157.7pt;margin-top:15.35pt;width:283.25pt;height:2in;z-index:-25150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" fillcolor="#ffecaf" stroked="f" strokeweight="1pt">
                <w10:wrap anchorx="margin"/>
              </v:rect>
            </w:pict>
          </mc:Fallback>
        </mc:AlternateContent>
      </w:r>
    </w:p>
    <w:p w14:paraId="388715EF" w14:textId="58E09702" w:rsidR="00616763" w:rsidRDefault="00C129E3" w:rsidP="00B61C5A">
      <w:pPr>
        <w:tabs>
          <w:tab w:val="left" w:pos="6684"/>
        </w:tabs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5E46083F" wp14:editId="2405A1D9">
            <wp:simplePos x="0" y="0"/>
            <wp:positionH relativeFrom="margin">
              <wp:posOffset>-278698</wp:posOffset>
            </wp:positionH>
            <wp:positionV relativeFrom="paragraph">
              <wp:posOffset>186690</wp:posOffset>
            </wp:positionV>
            <wp:extent cx="1871980" cy="1169035"/>
            <wp:effectExtent l="0" t="0" r="0" b="0"/>
            <wp:wrapNone/>
            <wp:docPr id="2078751261" name="Picture 20787512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751261" name="Picture 20787512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16763" w:rsidRPr="00616763">
        <w:rPr>
          <w:b/>
          <w:bCs/>
        </w:rPr>
        <w:t>Fono</w:t>
      </w:r>
      <w:proofErr w:type="spellEnd"/>
      <w:r w:rsidR="00616763">
        <w:t xml:space="preserve"> means:</w:t>
      </w:r>
      <w:r w:rsidR="00473A4C">
        <w:tab/>
      </w:r>
    </w:p>
    <w:p w14:paraId="2D2944B5" w14:textId="1A9FDCD7" w:rsidR="00616763" w:rsidRDefault="00616763" w:rsidP="00616763">
      <w:pPr>
        <w:pStyle w:val="Listtoplevel"/>
      </w:pPr>
      <w:r>
        <w:t>meeting</w:t>
      </w:r>
    </w:p>
    <w:p w14:paraId="51E656A1" w14:textId="1E535861" w:rsidR="00616763" w:rsidRDefault="00616763" w:rsidP="00616763">
      <w:pPr>
        <w:pStyle w:val="Listtoplevel"/>
      </w:pPr>
      <w:r>
        <w:t>coming together.</w:t>
      </w:r>
    </w:p>
    <w:p w14:paraId="3A6C986C" w14:textId="71A5302F" w:rsidR="00B61C5A" w:rsidRPr="00B048DA" w:rsidRDefault="001A1BB9" w:rsidP="000F3F01">
      <w:pPr>
        <w:rPr>
          <w:szCs w:val="32"/>
        </w:rPr>
      </w:pPr>
      <w:r w:rsidRPr="00B048DA">
        <w:rPr>
          <w:noProof/>
          <w:szCs w:val="32"/>
          <w:lang w:eastAsia="en-GB"/>
        </w:rPr>
        <w:drawing>
          <wp:anchor distT="0" distB="0" distL="114300" distR="114300" simplePos="0" relativeHeight="251896832" behindDoc="0" locked="0" layoutInCell="1" allowOverlap="1" wp14:anchorId="07DB109B" wp14:editId="56BFD47C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1258570" cy="1263650"/>
            <wp:effectExtent l="0" t="0" r="0" b="0"/>
            <wp:wrapNone/>
            <wp:docPr id="1869998890" name="Picture 18699988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998890" name="Picture 18699988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7DEDB" w14:textId="77777777" w:rsidR="00B61C5A" w:rsidRPr="00B048DA" w:rsidRDefault="00B61C5A" w:rsidP="000F3F01">
      <w:pPr>
        <w:rPr>
          <w:szCs w:val="32"/>
        </w:rPr>
      </w:pPr>
    </w:p>
    <w:p w14:paraId="3D7ACED9" w14:textId="219CA2C3" w:rsidR="00B048DA" w:rsidRPr="00B048DA" w:rsidRDefault="004E11C2" w:rsidP="000F3F01">
      <w:pPr>
        <w:rPr>
          <w:szCs w:val="32"/>
        </w:rPr>
      </w:pPr>
      <w:r w:rsidRPr="00B048DA">
        <w:rPr>
          <w:szCs w:val="32"/>
        </w:rPr>
        <w:t>The strategy was</w:t>
      </w:r>
      <w:r w:rsidR="00530A61" w:rsidRPr="00B048DA">
        <w:rPr>
          <w:szCs w:val="32"/>
        </w:rPr>
        <w:t xml:space="preserve"> also</w:t>
      </w:r>
      <w:r w:rsidRPr="00B048DA">
        <w:rPr>
          <w:szCs w:val="32"/>
        </w:rPr>
        <w:t xml:space="preserve"> </w:t>
      </w:r>
      <w:r w:rsidRPr="00B048DA">
        <w:rPr>
          <w:b/>
          <w:bCs/>
          <w:szCs w:val="32"/>
        </w:rPr>
        <w:t>inspired</w:t>
      </w:r>
      <w:r w:rsidRPr="00B048DA">
        <w:rPr>
          <w:szCs w:val="32"/>
        </w:rPr>
        <w:t xml:space="preserve"> by </w:t>
      </w:r>
      <w:r w:rsidR="00530A61" w:rsidRPr="00B048DA">
        <w:rPr>
          <w:szCs w:val="32"/>
        </w:rPr>
        <w:t xml:space="preserve">stars that are used to </w:t>
      </w:r>
      <w:r w:rsidR="00530A61" w:rsidRPr="00B048DA">
        <w:rPr>
          <w:b/>
          <w:bCs/>
          <w:szCs w:val="32"/>
        </w:rPr>
        <w:t>navigate</w:t>
      </w:r>
      <w:r w:rsidR="00530A61" w:rsidRPr="00B048DA">
        <w:rPr>
          <w:szCs w:val="32"/>
        </w:rPr>
        <w:t xml:space="preserve"> across</w:t>
      </w:r>
      <w:r w:rsidR="00B048DA" w:rsidRPr="00B048DA">
        <w:rPr>
          <w:szCs w:val="32"/>
        </w:rPr>
        <w:t>:</w:t>
      </w:r>
    </w:p>
    <w:p w14:paraId="4682E902" w14:textId="111CE830" w:rsidR="00B048DA" w:rsidRPr="00B048DA" w:rsidRDefault="001A1BB9" w:rsidP="00B048DA">
      <w:pPr>
        <w:pStyle w:val="ListParagraph"/>
        <w:numPr>
          <w:ilvl w:val="0"/>
          <w:numId w:val="27"/>
        </w:numPr>
        <w:ind w:left="4253" w:hanging="567"/>
        <w:rPr>
          <w:szCs w:val="32"/>
        </w:rPr>
      </w:pPr>
      <w:r>
        <w:rPr>
          <w:noProof/>
        </w:rPr>
        <w:drawing>
          <wp:anchor distT="0" distB="0" distL="114300" distR="114300" simplePos="0" relativeHeight="252140544" behindDoc="0" locked="0" layoutInCell="1" allowOverlap="1" wp14:anchorId="10499BFB" wp14:editId="52B2B77F">
            <wp:simplePos x="0" y="0"/>
            <wp:positionH relativeFrom="column">
              <wp:posOffset>-295275</wp:posOffset>
            </wp:positionH>
            <wp:positionV relativeFrom="paragraph">
              <wp:posOffset>-2540</wp:posOffset>
            </wp:positionV>
            <wp:extent cx="2129155" cy="1438275"/>
            <wp:effectExtent l="0" t="0" r="4445" b="9525"/>
            <wp:wrapThrough wrapText="bothSides">
              <wp:wrapPolygon edited="0">
                <wp:start x="0" y="0"/>
                <wp:lineTo x="0" y="21457"/>
                <wp:lineTo x="21452" y="21457"/>
                <wp:lineTo x="21452" y="0"/>
                <wp:lineTo x="0" y="0"/>
              </wp:wrapPolygon>
            </wp:wrapThrough>
            <wp:docPr id="1658482881" name="Picture 16584828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482881" name="Picture 16584828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A61" w:rsidRPr="00B048DA">
        <w:rPr>
          <w:szCs w:val="32"/>
        </w:rPr>
        <w:t>Aotearoa</w:t>
      </w:r>
      <w:r w:rsidR="00505DE3" w:rsidRPr="00B048DA">
        <w:rPr>
          <w:szCs w:val="32"/>
        </w:rPr>
        <w:t xml:space="preserve"> New Zealand</w:t>
      </w:r>
      <w:r w:rsidR="00530A61" w:rsidRPr="00B048DA">
        <w:rPr>
          <w:szCs w:val="32"/>
        </w:rPr>
        <w:t xml:space="preserve"> </w:t>
      </w:r>
    </w:p>
    <w:p w14:paraId="13EFF943" w14:textId="5AB248F4" w:rsidR="000F3F01" w:rsidRPr="00B048DA" w:rsidRDefault="000F3F01" w:rsidP="001A1BB9">
      <w:pPr>
        <w:pStyle w:val="ListParagraph"/>
        <w:numPr>
          <w:ilvl w:val="0"/>
          <w:numId w:val="27"/>
        </w:numPr>
        <w:ind w:left="4253" w:right="-166" w:hanging="567"/>
        <w:rPr>
          <w:szCs w:val="32"/>
        </w:rPr>
      </w:pPr>
      <w:r w:rsidRPr="00B048DA">
        <w:rPr>
          <w:b/>
          <w:bCs/>
          <w:szCs w:val="32"/>
        </w:rPr>
        <w:t>Te Moana-nui-a-Kiva</w:t>
      </w:r>
      <w:r w:rsidR="00B048DA" w:rsidRPr="00B048DA">
        <w:rPr>
          <w:b/>
          <w:bCs/>
          <w:szCs w:val="32"/>
        </w:rPr>
        <w:t xml:space="preserve"> / </w:t>
      </w:r>
      <w:r w:rsidR="00B048DA" w:rsidRPr="00B048DA">
        <w:rPr>
          <w:szCs w:val="32"/>
        </w:rPr>
        <w:t>Oceania.</w:t>
      </w:r>
    </w:p>
    <w:p w14:paraId="6DAE0236" w14:textId="77777777" w:rsidR="0032127E" w:rsidRDefault="0032127E">
      <w:pPr>
        <w:spacing w:line="240" w:lineRule="auto"/>
        <w:ind w:left="0"/>
        <w:rPr>
          <w:b/>
          <w:bCs/>
          <w:szCs w:val="32"/>
        </w:rPr>
      </w:pPr>
      <w:r>
        <w:rPr>
          <w:b/>
          <w:bCs/>
          <w:szCs w:val="32"/>
        </w:rPr>
        <w:br w:type="page"/>
      </w:r>
    </w:p>
    <w:p w14:paraId="54033CB4" w14:textId="7B8303EA" w:rsidR="00B61C5A" w:rsidRPr="00B048DA" w:rsidRDefault="009A0709" w:rsidP="00B61C5A">
      <w:pPr>
        <w:rPr>
          <w:szCs w:val="32"/>
        </w:rPr>
      </w:pPr>
      <w:r w:rsidRPr="00B048DA"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2135424" behindDoc="1" locked="0" layoutInCell="1" allowOverlap="1" wp14:anchorId="48B83BBE" wp14:editId="107C336F">
                <wp:simplePos x="0" y="0"/>
                <wp:positionH relativeFrom="margin">
                  <wp:posOffset>2118360</wp:posOffset>
                </wp:positionH>
                <wp:positionV relativeFrom="paragraph">
                  <wp:posOffset>-83820</wp:posOffset>
                </wp:positionV>
                <wp:extent cx="3482340" cy="895350"/>
                <wp:effectExtent l="0" t="0" r="3810" b="0"/>
                <wp:wrapNone/>
                <wp:docPr id="5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2340" cy="89535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80BD8" id="Rectangle 11" o:spid="_x0000_s1026" style="position:absolute;margin-left:166.8pt;margin-top:-6.6pt;width:274.2pt;height:70.5pt;z-index:-25118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" fillcolor="#ffecaf" stroked="f" strokeweight="1pt">
                <w10:wrap anchorx="margin"/>
              </v:rect>
            </w:pict>
          </mc:Fallback>
        </mc:AlternateContent>
      </w:r>
      <w:r w:rsidR="0032127E" w:rsidRPr="00B048DA">
        <w:rPr>
          <w:noProof/>
          <w:szCs w:val="32"/>
        </w:rPr>
        <w:drawing>
          <wp:anchor distT="0" distB="0" distL="114300" distR="114300" simplePos="0" relativeHeight="252153856" behindDoc="1" locked="0" layoutInCell="1" allowOverlap="1" wp14:anchorId="22E0FF13" wp14:editId="6C3A304D">
            <wp:simplePos x="0" y="0"/>
            <wp:positionH relativeFrom="margin">
              <wp:posOffset>0</wp:posOffset>
            </wp:positionH>
            <wp:positionV relativeFrom="paragraph">
              <wp:posOffset>-365034</wp:posOffset>
            </wp:positionV>
            <wp:extent cx="1596390" cy="1337945"/>
            <wp:effectExtent l="0" t="0" r="3810" b="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C5A" w:rsidRPr="00B048DA">
        <w:rPr>
          <w:b/>
          <w:bCs/>
          <w:szCs w:val="32"/>
        </w:rPr>
        <w:t>Inspire</w:t>
      </w:r>
      <w:r w:rsidR="00B61C5A" w:rsidRPr="00B048DA">
        <w:rPr>
          <w:szCs w:val="32"/>
        </w:rPr>
        <w:t xml:space="preserve"> means to make people happy / interested about art.</w:t>
      </w:r>
    </w:p>
    <w:p w14:paraId="5007BDA5" w14:textId="220BE6E5" w:rsidR="00B61C5A" w:rsidRPr="00B048DA" w:rsidRDefault="001A1BB9" w:rsidP="004E11C2">
      <w:pPr>
        <w:rPr>
          <w:szCs w:val="32"/>
        </w:rPr>
      </w:pPr>
      <w:r w:rsidRPr="00B048DA">
        <w:rPr>
          <w:noProof/>
          <w:szCs w:val="32"/>
          <w:lang w:eastAsia="en-GB"/>
        </w:rPr>
        <w:drawing>
          <wp:anchor distT="0" distB="0" distL="114300" distR="114300" simplePos="0" relativeHeight="251864064" behindDoc="0" locked="0" layoutInCell="1" allowOverlap="1" wp14:anchorId="62F35634" wp14:editId="1437B8F3">
            <wp:simplePos x="0" y="0"/>
            <wp:positionH relativeFrom="margin">
              <wp:posOffset>85725</wp:posOffset>
            </wp:positionH>
            <wp:positionV relativeFrom="paragraph">
              <wp:posOffset>310515</wp:posOffset>
            </wp:positionV>
            <wp:extent cx="1466850" cy="1466850"/>
            <wp:effectExtent l="0" t="0" r="0" b="0"/>
            <wp:wrapNone/>
            <wp:docPr id="482546035" name="Picture 4825460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546035" name="Picture 4825460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5F139" w14:textId="3DA59451" w:rsidR="00530A61" w:rsidRPr="00B048DA" w:rsidRDefault="009A0709" w:rsidP="004E11C2">
      <w:pPr>
        <w:rPr>
          <w:szCs w:val="32"/>
        </w:rPr>
      </w:pPr>
      <w:r w:rsidRPr="00B048DA"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2133376" behindDoc="1" locked="0" layoutInCell="1" allowOverlap="1" wp14:anchorId="2E0707D7" wp14:editId="48038BF7">
                <wp:simplePos x="0" y="0"/>
                <wp:positionH relativeFrom="margin">
                  <wp:posOffset>2171700</wp:posOffset>
                </wp:positionH>
                <wp:positionV relativeFrom="paragraph">
                  <wp:posOffset>196215</wp:posOffset>
                </wp:positionV>
                <wp:extent cx="3482340" cy="923925"/>
                <wp:effectExtent l="0" t="0" r="3810" b="9525"/>
                <wp:wrapNone/>
                <wp:docPr id="5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2340" cy="923925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BDC52" id="Rectangle 11" o:spid="_x0000_s1026" style="position:absolute;margin-left:171pt;margin-top:15.45pt;width:274.2pt;height:72.75pt;z-index:-25118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" fillcolor="#ffecaf" stroked="f" strokeweight="1pt">
                <w10:wrap anchorx="margin"/>
              </v:rect>
            </w:pict>
          </mc:Fallback>
        </mc:AlternateContent>
      </w:r>
    </w:p>
    <w:p w14:paraId="3B67FA2E" w14:textId="489CC3B8" w:rsidR="00530A61" w:rsidRPr="00B048DA" w:rsidRDefault="00530A61" w:rsidP="004E11C2">
      <w:pPr>
        <w:rPr>
          <w:szCs w:val="32"/>
        </w:rPr>
      </w:pPr>
      <w:r w:rsidRPr="00B048DA">
        <w:rPr>
          <w:b/>
          <w:bCs/>
          <w:szCs w:val="32"/>
        </w:rPr>
        <w:t>Navigate</w:t>
      </w:r>
      <w:r w:rsidRPr="00B048DA">
        <w:rPr>
          <w:szCs w:val="32"/>
        </w:rPr>
        <w:t xml:space="preserve"> means to travel using a guide.</w:t>
      </w:r>
    </w:p>
    <w:p w14:paraId="5CE8E7F0" w14:textId="48635E2A" w:rsidR="00530A61" w:rsidRPr="00B048DA" w:rsidRDefault="00473A4C" w:rsidP="00473A4C">
      <w:pPr>
        <w:tabs>
          <w:tab w:val="left" w:pos="7173"/>
        </w:tabs>
        <w:rPr>
          <w:szCs w:val="32"/>
        </w:rPr>
      </w:pPr>
      <w:r w:rsidRPr="00B048DA">
        <w:rPr>
          <w:szCs w:val="32"/>
        </w:rPr>
        <w:tab/>
      </w:r>
    </w:p>
    <w:p w14:paraId="4FE2F32A" w14:textId="5A2405FF" w:rsidR="00530A61" w:rsidRPr="00B048DA" w:rsidRDefault="009A0709" w:rsidP="004E11C2">
      <w:pPr>
        <w:rPr>
          <w:szCs w:val="32"/>
        </w:rPr>
      </w:pPr>
      <w:r w:rsidRPr="00B048DA"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0B5368C7" wp14:editId="3715E831">
                <wp:simplePos x="0" y="0"/>
                <wp:positionH relativeFrom="column">
                  <wp:posOffset>2179320</wp:posOffset>
                </wp:positionH>
                <wp:positionV relativeFrom="paragraph">
                  <wp:posOffset>243840</wp:posOffset>
                </wp:positionV>
                <wp:extent cx="3474720" cy="1154430"/>
                <wp:effectExtent l="0" t="0" r="0" b="7620"/>
                <wp:wrapNone/>
                <wp:docPr id="1658482897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0" cy="115443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2894D" id="Rectangle 15" o:spid="_x0000_s1026" style="position:absolute;margin-left:171.6pt;margin-top:19.2pt;width:273.6pt;height:90.9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" fillcolor="#ffecaf" stroked="f" strokeweight="1pt"/>
            </w:pict>
          </mc:Fallback>
        </mc:AlternateContent>
      </w:r>
    </w:p>
    <w:p w14:paraId="6565A5AC" w14:textId="2A88B8BD" w:rsidR="000F3F01" w:rsidRPr="00B048DA" w:rsidRDefault="00B048DA" w:rsidP="000F3F01">
      <w:pPr>
        <w:rPr>
          <w:szCs w:val="32"/>
        </w:rPr>
      </w:pPr>
      <w:r w:rsidRPr="00B048DA">
        <w:rPr>
          <w:noProof/>
          <w:szCs w:val="32"/>
          <w:lang w:eastAsia="en-GB"/>
        </w:rPr>
        <w:drawing>
          <wp:anchor distT="0" distB="0" distL="114300" distR="114300" simplePos="0" relativeHeight="251888640" behindDoc="0" locked="0" layoutInCell="1" allowOverlap="1" wp14:anchorId="65AC1ED7" wp14:editId="30EE4E20">
            <wp:simplePos x="0" y="0"/>
            <wp:positionH relativeFrom="margin">
              <wp:posOffset>-286385</wp:posOffset>
            </wp:positionH>
            <wp:positionV relativeFrom="paragraph">
              <wp:posOffset>-3810</wp:posOffset>
            </wp:positionV>
            <wp:extent cx="1979295" cy="896620"/>
            <wp:effectExtent l="0" t="0" r="1905" b="0"/>
            <wp:wrapNone/>
            <wp:docPr id="1155201400" name="Picture 11552014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201400" name="Picture 11552014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F01" w:rsidRPr="00B048DA">
        <w:rPr>
          <w:b/>
          <w:bCs/>
          <w:szCs w:val="32"/>
        </w:rPr>
        <w:t>Te Moana-nui-a-Kiva</w:t>
      </w:r>
      <w:r w:rsidR="000F3F01" w:rsidRPr="00B048DA">
        <w:rPr>
          <w:szCs w:val="32"/>
        </w:rPr>
        <w:t xml:space="preserve"> means all the countries / cultures </w:t>
      </w:r>
      <w:r w:rsidR="00505DE3" w:rsidRPr="00B048DA">
        <w:rPr>
          <w:szCs w:val="32"/>
        </w:rPr>
        <w:t>in</w:t>
      </w:r>
      <w:r w:rsidR="000F3F01" w:rsidRPr="00B048DA">
        <w:rPr>
          <w:szCs w:val="32"/>
        </w:rPr>
        <w:t xml:space="preserve"> the Pacific Ocean.</w:t>
      </w:r>
    </w:p>
    <w:p w14:paraId="03C3612B" w14:textId="77777777" w:rsidR="00B048DA" w:rsidRPr="00B048DA" w:rsidRDefault="00B048DA" w:rsidP="004E11C2">
      <w:pPr>
        <w:rPr>
          <w:szCs w:val="32"/>
        </w:rPr>
      </w:pPr>
    </w:p>
    <w:p w14:paraId="583FA502" w14:textId="77777777" w:rsidR="00B048DA" w:rsidRPr="00B048DA" w:rsidRDefault="00B048DA" w:rsidP="004E11C2">
      <w:pPr>
        <w:rPr>
          <w:szCs w:val="32"/>
        </w:rPr>
      </w:pPr>
    </w:p>
    <w:p w14:paraId="09433FAA" w14:textId="797352E2" w:rsidR="00530A61" w:rsidRPr="00B048DA" w:rsidRDefault="0000368B" w:rsidP="004E11C2">
      <w:pPr>
        <w:rPr>
          <w:szCs w:val="32"/>
        </w:rPr>
      </w:pPr>
      <w:r w:rsidRPr="00B048DA">
        <w:rPr>
          <w:noProof/>
          <w:szCs w:val="32"/>
          <w:lang w:eastAsia="en-GB"/>
        </w:rPr>
        <w:drawing>
          <wp:anchor distT="0" distB="0" distL="114300" distR="114300" simplePos="0" relativeHeight="251868160" behindDoc="0" locked="0" layoutInCell="1" allowOverlap="1" wp14:anchorId="552A9DB0" wp14:editId="4137E283">
            <wp:simplePos x="0" y="0"/>
            <wp:positionH relativeFrom="margin">
              <wp:posOffset>75565</wp:posOffset>
            </wp:positionH>
            <wp:positionV relativeFrom="paragraph">
              <wp:posOffset>-290830</wp:posOffset>
            </wp:positionV>
            <wp:extent cx="1383030" cy="1494790"/>
            <wp:effectExtent l="0" t="0" r="7620" b="0"/>
            <wp:wrapNone/>
            <wp:docPr id="1906413029" name="Picture 19064130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413029" name="Picture 19064130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A61" w:rsidRPr="00B048DA">
        <w:rPr>
          <w:szCs w:val="32"/>
        </w:rPr>
        <w:t xml:space="preserve">Creative New Zealand wants the Pacific </w:t>
      </w:r>
      <w:r w:rsidR="00D849EE" w:rsidRPr="00B048DA">
        <w:rPr>
          <w:szCs w:val="32"/>
        </w:rPr>
        <w:t>a</w:t>
      </w:r>
      <w:r w:rsidR="00530A61" w:rsidRPr="00B048DA">
        <w:rPr>
          <w:szCs w:val="32"/>
        </w:rPr>
        <w:t xml:space="preserve">rts community to lead the way. </w:t>
      </w:r>
    </w:p>
    <w:p w14:paraId="7765AADD" w14:textId="24279F24" w:rsidR="001105ED" w:rsidRDefault="001105ED">
      <w:pPr>
        <w:spacing w:line="240" w:lineRule="auto"/>
        <w:ind w:left="0"/>
      </w:pPr>
      <w:r>
        <w:br w:type="page"/>
      </w:r>
    </w:p>
    <w:p w14:paraId="7058C95C" w14:textId="25367933" w:rsidR="001105ED" w:rsidRDefault="001105ED" w:rsidP="001105ED">
      <w:pPr>
        <w:pStyle w:val="Heading1"/>
      </w:pPr>
      <w:proofErr w:type="gramStart"/>
      <w:r>
        <w:lastRenderedPageBreak/>
        <w:t>How</w:t>
      </w:r>
      <w:proofErr w:type="gramEnd"/>
      <w:r>
        <w:t xml:space="preserve"> Creative New Zealand works</w:t>
      </w:r>
    </w:p>
    <w:p w14:paraId="4415B342" w14:textId="6A653539" w:rsidR="009D4C5D" w:rsidRDefault="00D849EE" w:rsidP="004E11C2">
      <w:r>
        <w:rPr>
          <w:noProof/>
          <w:lang w:eastAsia="en-GB"/>
        </w:rPr>
        <w:drawing>
          <wp:anchor distT="0" distB="0" distL="114300" distR="114300" simplePos="0" relativeHeight="251866112" behindDoc="0" locked="0" layoutInCell="1" allowOverlap="1" wp14:anchorId="35DEA192" wp14:editId="17F9A0F8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1490988" cy="1362974"/>
            <wp:effectExtent l="0" t="0" r="0" b="8890"/>
            <wp:wrapNone/>
            <wp:docPr id="664297492" name="Picture 6642974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97492" name="Picture 6642974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358" cy="1363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CEA6E" w14:textId="2CAC55D2" w:rsidR="001105ED" w:rsidRDefault="001105ED" w:rsidP="004E11C2"/>
    <w:p w14:paraId="735BD32D" w14:textId="5D9F2F86" w:rsidR="00D73072" w:rsidRDefault="00823013" w:rsidP="004E11C2">
      <w:r>
        <w:t>For this strategy</w:t>
      </w:r>
      <w:r w:rsidR="0032127E">
        <w:t xml:space="preserve"> </w:t>
      </w:r>
      <w:r w:rsidR="00D73072">
        <w:t xml:space="preserve">Creative New Zealand works using </w:t>
      </w:r>
      <w:r w:rsidR="00D73072" w:rsidRPr="00D73072">
        <w:rPr>
          <w:b/>
          <w:bCs/>
        </w:rPr>
        <w:t>Kaupapa Pasifika</w:t>
      </w:r>
      <w:r w:rsidR="00D73072">
        <w:t>.</w:t>
      </w:r>
    </w:p>
    <w:p w14:paraId="7D08E083" w14:textId="53EDC5DF" w:rsidR="001105ED" w:rsidRDefault="001105ED" w:rsidP="004E11C2"/>
    <w:p w14:paraId="1AEC24BC" w14:textId="005878D0" w:rsidR="00D73072" w:rsidRDefault="009A0709" w:rsidP="004E11C2"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2147794E" wp14:editId="64658C96">
                <wp:simplePos x="0" y="0"/>
                <wp:positionH relativeFrom="column">
                  <wp:posOffset>2225040</wp:posOffset>
                </wp:positionH>
                <wp:positionV relativeFrom="paragraph">
                  <wp:posOffset>210185</wp:posOffset>
                </wp:positionV>
                <wp:extent cx="3375660" cy="819150"/>
                <wp:effectExtent l="0" t="0" r="0" b="0"/>
                <wp:wrapNone/>
                <wp:docPr id="23945289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5660" cy="81915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1C43D" id="Rectangle 1" o:spid="_x0000_s1026" style="position:absolute;margin-left:175.2pt;margin-top:16.55pt;width:265.8pt;height:64.5p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" fillcolor="#ffecaf" stroked="f" strokeweight="1pt"/>
            </w:pict>
          </mc:Fallback>
        </mc:AlternateContent>
      </w:r>
      <w:r w:rsidR="00473A4C">
        <w:rPr>
          <w:noProof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4E86FED3" wp14:editId="5D1F6A60">
                <wp:simplePos x="0" y="0"/>
                <wp:positionH relativeFrom="margin">
                  <wp:posOffset>111125</wp:posOffset>
                </wp:positionH>
                <wp:positionV relativeFrom="paragraph">
                  <wp:posOffset>159385</wp:posOffset>
                </wp:positionV>
                <wp:extent cx="1353820" cy="1250315"/>
                <wp:effectExtent l="0" t="0" r="0" b="6985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3820" cy="1250315"/>
                          <a:chOff x="0" y="0"/>
                          <a:chExt cx="1105240" cy="1079482"/>
                        </a:xfrm>
                      </wpg:grpSpPr>
                      <pic:pic xmlns:pic="http://schemas.openxmlformats.org/drawingml/2006/picture">
                        <pic:nvPicPr>
                          <pic:cNvPr id="362041571" name="Picture 36204157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910" y="90152"/>
                            <a:ext cx="989330" cy="989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9331902" name="Picture 121933190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445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CCE454" id="Group 1" o:spid="_x0000_s1026" alt="&quot;&quot;" style="position:absolute;margin-left:8.75pt;margin-top:12.55pt;width:106.6pt;height:98.45pt;z-index:251955200;mso-position-horizontal-relative:margin;mso-width-relative:margin;mso-height-relative:margin" coordsize="11052,107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2041571" o:spid="_x0000_s1027" type="#_x0000_t75" alt="&quot;&quot;" style="position:absolute;left:1159;top:901;width:9893;height:9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">
                  <v:imagedata r:id="rId62" o:title=""/>
                </v:shape>
                <v:shape id="Picture 1219331902" o:spid="_x0000_s1028" type="#_x0000_t75" alt="&quot;&quot;" style="position:absolute;width:3657;height:4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">
                  <v:imagedata r:id="rId63" o:title=""/>
                </v:shape>
                <w10:wrap anchorx="margin"/>
              </v:group>
            </w:pict>
          </mc:Fallback>
        </mc:AlternateContent>
      </w:r>
    </w:p>
    <w:p w14:paraId="3483E515" w14:textId="3135BB43" w:rsidR="001105ED" w:rsidRDefault="001105ED" w:rsidP="001105ED">
      <w:r w:rsidRPr="00D73072">
        <w:rPr>
          <w:b/>
          <w:bCs/>
        </w:rPr>
        <w:t>Kaupapa Pasifika</w:t>
      </w:r>
      <w:r>
        <w:t xml:space="preserve"> means using Pacific principles / ideas.</w:t>
      </w:r>
    </w:p>
    <w:p w14:paraId="27E1B375" w14:textId="77777777" w:rsidR="001105ED" w:rsidRDefault="001105ED" w:rsidP="001105ED"/>
    <w:p w14:paraId="290AF361" w14:textId="7E042D01" w:rsidR="001105ED" w:rsidRDefault="001105ED" w:rsidP="001105ED"/>
    <w:p w14:paraId="582C0911" w14:textId="4ABB4E63" w:rsidR="00D73072" w:rsidRDefault="00D849EE" w:rsidP="00124EA8">
      <w:r>
        <w:rPr>
          <w:noProof/>
          <w:lang w:eastAsia="en-GB"/>
        </w:rPr>
        <w:drawing>
          <wp:anchor distT="0" distB="0" distL="114300" distR="114300" simplePos="0" relativeHeight="251872256" behindDoc="0" locked="0" layoutInCell="1" allowOverlap="1" wp14:anchorId="22FB1C64" wp14:editId="185D55FA">
            <wp:simplePos x="0" y="0"/>
            <wp:positionH relativeFrom="margin">
              <wp:posOffset>154940</wp:posOffset>
            </wp:positionH>
            <wp:positionV relativeFrom="paragraph">
              <wp:posOffset>254000</wp:posOffset>
            </wp:positionV>
            <wp:extent cx="1330960" cy="1889125"/>
            <wp:effectExtent l="0" t="0" r="2540" b="0"/>
            <wp:wrapNone/>
            <wp:docPr id="442241306" name="Picture 4422413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241306" name="Picture 4422413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072">
        <w:t xml:space="preserve">Creative New Zealand </w:t>
      </w:r>
      <w:r w:rsidR="002C079C">
        <w:t>knows there are</w:t>
      </w:r>
      <w:r w:rsidR="00D73072">
        <w:t xml:space="preserve"> different ways </w:t>
      </w:r>
      <w:r w:rsidR="00B048DA" w:rsidRPr="00B048DA">
        <w:t>Pasifika</w:t>
      </w:r>
      <w:r w:rsidR="00B048DA">
        <w:t xml:space="preserve"> </w:t>
      </w:r>
      <w:r w:rsidR="00D73072">
        <w:t xml:space="preserve">artists uphold the </w:t>
      </w:r>
      <w:r w:rsidR="00D73072" w:rsidRPr="00D73072">
        <w:rPr>
          <w:b/>
          <w:bCs/>
        </w:rPr>
        <w:t>mana</w:t>
      </w:r>
      <w:r w:rsidR="00D73072">
        <w:t xml:space="preserve"> of Pacific arts in Aotearoa New Zealand. </w:t>
      </w:r>
    </w:p>
    <w:p w14:paraId="55B9ACDA" w14:textId="21949854" w:rsidR="00D73072" w:rsidRDefault="00D73072" w:rsidP="00124EA8"/>
    <w:p w14:paraId="4733EA5C" w14:textId="5F9411D5" w:rsidR="00D73072" w:rsidRDefault="00473A4C" w:rsidP="00473A4C">
      <w:pPr>
        <w:tabs>
          <w:tab w:val="left" w:pos="69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6E6379B4" wp14:editId="5CBE750A">
                <wp:simplePos x="0" y="0"/>
                <wp:positionH relativeFrom="column">
                  <wp:posOffset>2164080</wp:posOffset>
                </wp:positionH>
                <wp:positionV relativeFrom="paragraph">
                  <wp:posOffset>180340</wp:posOffset>
                </wp:positionV>
                <wp:extent cx="3436620" cy="580390"/>
                <wp:effectExtent l="0" t="0" r="0" b="0"/>
                <wp:wrapNone/>
                <wp:docPr id="130681885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620" cy="58039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F730DA" id="Rectangle 2" o:spid="_x0000_s1026" style="position:absolute;margin-left:170.4pt;margin-top:14.2pt;width:270.6pt;height:45.7pt;z-index:-251504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" fillcolor="#ffecaf" stroked="f" strokeweight="1pt"/>
            </w:pict>
          </mc:Fallback>
        </mc:AlternateContent>
      </w:r>
    </w:p>
    <w:p w14:paraId="7524B067" w14:textId="2DB2B572" w:rsidR="00D73072" w:rsidRDefault="00D73072" w:rsidP="00124EA8">
      <w:r w:rsidRPr="00D73072">
        <w:rPr>
          <w:b/>
          <w:bCs/>
        </w:rPr>
        <w:t>Mana</w:t>
      </w:r>
      <w:r>
        <w:t xml:space="preserve"> means strength / power.</w:t>
      </w:r>
    </w:p>
    <w:p w14:paraId="5051755B" w14:textId="1E9EA559" w:rsidR="001105ED" w:rsidRDefault="001105ED">
      <w:pPr>
        <w:spacing w:line="240" w:lineRule="auto"/>
        <w:ind w:left="0"/>
      </w:pPr>
      <w:r>
        <w:br w:type="page"/>
      </w:r>
    </w:p>
    <w:p w14:paraId="426F012C" w14:textId="4783567D" w:rsidR="00BC7EF8" w:rsidRDefault="00D849EE" w:rsidP="00124EA8">
      <w:r>
        <w:rPr>
          <w:noProof/>
        </w:rPr>
        <w:lastRenderedPageBreak/>
        <w:drawing>
          <wp:anchor distT="0" distB="0" distL="114300" distR="114300" simplePos="0" relativeHeight="252023808" behindDoc="0" locked="0" layoutInCell="1" allowOverlap="1" wp14:anchorId="1499D101" wp14:editId="6570536E">
            <wp:simplePos x="0" y="0"/>
            <wp:positionH relativeFrom="margin">
              <wp:posOffset>267335</wp:posOffset>
            </wp:positionH>
            <wp:positionV relativeFrom="paragraph">
              <wp:posOffset>-172720</wp:posOffset>
            </wp:positionV>
            <wp:extent cx="1012190" cy="1293495"/>
            <wp:effectExtent l="0" t="0" r="0" b="1905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EF8">
        <w:t>Creative New Zealand thinks Pacific arts are important to:</w:t>
      </w:r>
    </w:p>
    <w:p w14:paraId="5DC4D497" w14:textId="028463F9" w:rsidR="00BC7EF8" w:rsidRDefault="00D849EE" w:rsidP="00BC7EF8">
      <w:pPr>
        <w:pStyle w:val="Listtoplevel"/>
      </w:pPr>
      <w:r>
        <w:rPr>
          <w:lang w:eastAsia="en-GB"/>
        </w:rPr>
        <w:drawing>
          <wp:anchor distT="0" distB="0" distL="114300" distR="114300" simplePos="0" relativeHeight="251876352" behindDoc="0" locked="0" layoutInCell="1" allowOverlap="1" wp14:anchorId="75B8A25E" wp14:editId="213D97C7">
            <wp:simplePos x="0" y="0"/>
            <wp:positionH relativeFrom="margin">
              <wp:posOffset>103505</wp:posOffset>
            </wp:positionH>
            <wp:positionV relativeFrom="paragraph">
              <wp:posOffset>514985</wp:posOffset>
            </wp:positionV>
            <wp:extent cx="1492250" cy="1492250"/>
            <wp:effectExtent l="0" t="0" r="0" b="0"/>
            <wp:wrapNone/>
            <wp:docPr id="114090697" name="Picture 1140906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90697" name="Picture 1140906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EF8">
        <w:t>celebrate</w:t>
      </w:r>
    </w:p>
    <w:p w14:paraId="3A458493" w14:textId="57B97A6E" w:rsidR="00BC7EF8" w:rsidRDefault="00BC7EF8" w:rsidP="00BC7EF8">
      <w:pPr>
        <w:pStyle w:val="Listtoplevel"/>
      </w:pPr>
      <w:r>
        <w:t>connect with</w:t>
      </w:r>
    </w:p>
    <w:p w14:paraId="4884FD28" w14:textId="27BC4D72" w:rsidR="00BC7EF8" w:rsidRDefault="005E5336" w:rsidP="00BC7EF8">
      <w:pPr>
        <w:pStyle w:val="Listtoplevel"/>
      </w:pPr>
      <w:r>
        <w:t>grow</w:t>
      </w:r>
    </w:p>
    <w:p w14:paraId="7625941A" w14:textId="7DF3C9FB" w:rsidR="00BC7EF8" w:rsidRDefault="00867F37" w:rsidP="00BC7EF8">
      <w:pPr>
        <w:pStyle w:val="Listtoplevel"/>
      </w:pPr>
      <w:r>
        <w:drawing>
          <wp:anchor distT="0" distB="0" distL="114300" distR="114300" simplePos="0" relativeHeight="252024832" behindDoc="0" locked="0" layoutInCell="1" allowOverlap="1" wp14:anchorId="11CF4070" wp14:editId="52F46796">
            <wp:simplePos x="0" y="0"/>
            <wp:positionH relativeFrom="column">
              <wp:posOffset>172085</wp:posOffset>
            </wp:positionH>
            <wp:positionV relativeFrom="paragraph">
              <wp:posOffset>189230</wp:posOffset>
            </wp:positionV>
            <wp:extent cx="1330960" cy="1330960"/>
            <wp:effectExtent l="19050" t="19050" r="21590" b="21590"/>
            <wp:wrapThrough wrapText="bothSides">
              <wp:wrapPolygon edited="0">
                <wp:start x="-309" y="-309"/>
                <wp:lineTo x="-309" y="21641"/>
                <wp:lineTo x="21641" y="21641"/>
                <wp:lineTo x="21641" y="-309"/>
                <wp:lineTo x="-309" y="-309"/>
              </wp:wrapPolygon>
            </wp:wrapThrough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3309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336">
        <w:t>give money to</w:t>
      </w:r>
      <w:r w:rsidR="00BC7EF8">
        <w:t>.</w:t>
      </w:r>
    </w:p>
    <w:p w14:paraId="27631B48" w14:textId="77777777" w:rsidR="00BC7EF8" w:rsidRDefault="00BC7EF8" w:rsidP="00BC7EF8"/>
    <w:p w14:paraId="426E2D6F" w14:textId="131BA6BB" w:rsidR="00C2561B" w:rsidRDefault="00C2561B">
      <w:pPr>
        <w:spacing w:line="240" w:lineRule="auto"/>
        <w:ind w:left="0"/>
      </w:pPr>
      <w:r>
        <w:br w:type="page"/>
      </w:r>
    </w:p>
    <w:p w14:paraId="230180CB" w14:textId="1406D1E7" w:rsidR="009D4C5D" w:rsidRDefault="00C2561B" w:rsidP="00C2561B">
      <w:pPr>
        <w:pStyle w:val="Heading1"/>
      </w:pPr>
      <w:r>
        <w:lastRenderedPageBreak/>
        <w:t xml:space="preserve">What </w:t>
      </w:r>
      <w:r w:rsidR="009D4C5D">
        <w:t>is the vision of</w:t>
      </w:r>
      <w:r>
        <w:t xml:space="preserve"> </w:t>
      </w:r>
    </w:p>
    <w:p w14:paraId="26D80863" w14:textId="60FC9311" w:rsidR="00BC7EF8" w:rsidRDefault="00C2561B" w:rsidP="00C2561B">
      <w:pPr>
        <w:pStyle w:val="Heading1"/>
      </w:pPr>
      <w:r>
        <w:t>Creative New Zealand</w:t>
      </w:r>
      <w:r w:rsidR="009D4C5D">
        <w:t>?</w:t>
      </w:r>
    </w:p>
    <w:p w14:paraId="720E77CC" w14:textId="7D356F4A" w:rsidR="00C2561B" w:rsidRDefault="0032127E" w:rsidP="00BC7EF8">
      <w:r>
        <w:rPr>
          <w:rFonts w:ascii="Segoe UI" w:eastAsiaTheme="minorHAnsi" w:hAnsi="Segoe UI" w:cs="Segoe UI"/>
          <w:noProof/>
          <w:sz w:val="18"/>
          <w:szCs w:val="18"/>
          <w:lang w:val="en-NZ"/>
        </w:rPr>
        <w:drawing>
          <wp:anchor distT="0" distB="0" distL="114300" distR="114300" simplePos="0" relativeHeight="252025856" behindDoc="0" locked="0" layoutInCell="1" allowOverlap="1" wp14:anchorId="5A68C9DC" wp14:editId="11517F2D">
            <wp:simplePos x="0" y="0"/>
            <wp:positionH relativeFrom="margin">
              <wp:posOffset>-60416</wp:posOffset>
            </wp:positionH>
            <wp:positionV relativeFrom="paragraph">
              <wp:posOffset>371475</wp:posOffset>
            </wp:positionV>
            <wp:extent cx="1625600" cy="1625600"/>
            <wp:effectExtent l="0" t="0" r="0" b="0"/>
            <wp:wrapThrough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hrough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551E6" w14:textId="7AAA957A" w:rsidR="009D4C5D" w:rsidRDefault="00867F37" w:rsidP="00BC7EF8"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1" allowOverlap="1" wp14:anchorId="395AC65B" wp14:editId="2BE10A74">
                <wp:simplePos x="0" y="0"/>
                <wp:positionH relativeFrom="column">
                  <wp:posOffset>2232660</wp:posOffset>
                </wp:positionH>
                <wp:positionV relativeFrom="paragraph">
                  <wp:posOffset>193040</wp:posOffset>
                </wp:positionV>
                <wp:extent cx="3368040" cy="1285240"/>
                <wp:effectExtent l="0" t="0" r="3810" b="0"/>
                <wp:wrapNone/>
                <wp:docPr id="2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040" cy="128524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52D75" id="Rectangle 3" o:spid="_x0000_s1026" style="position:absolute;margin-left:175.8pt;margin-top:15.2pt;width:265.2pt;height:101.2pt;z-index:-2512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" fillcolor="#ffecaf" stroked="f" strokeweight="1pt"/>
            </w:pict>
          </mc:Fallback>
        </mc:AlternateContent>
      </w:r>
    </w:p>
    <w:p w14:paraId="4BDBA637" w14:textId="6B61E766" w:rsidR="00867F37" w:rsidRPr="00867F37" w:rsidRDefault="00867F37" w:rsidP="00C14997">
      <w:pPr>
        <w:ind w:right="118"/>
        <w:rPr>
          <w:rFonts w:cs="Arial"/>
          <w:szCs w:val="32"/>
        </w:rPr>
      </w:pPr>
      <w:r w:rsidRPr="00867F37">
        <w:rPr>
          <w:rFonts w:eastAsiaTheme="minorHAnsi" w:cs="Arial"/>
          <w:szCs w:val="32"/>
        </w:rPr>
        <w:t xml:space="preserve">A </w:t>
      </w:r>
      <w:r w:rsidR="00181180" w:rsidRPr="00181180">
        <w:rPr>
          <w:b/>
          <w:bCs/>
        </w:rPr>
        <w:t>vision</w:t>
      </w:r>
      <w:r w:rsidRPr="00867F37">
        <w:rPr>
          <w:rFonts w:eastAsiaTheme="minorHAnsi" w:cs="Arial"/>
          <w:szCs w:val="32"/>
        </w:rPr>
        <w:t xml:space="preserve"> is an idea for how </w:t>
      </w:r>
      <w:r w:rsidR="00C14997">
        <w:rPr>
          <w:rFonts w:eastAsiaTheme="minorHAnsi" w:cs="Arial"/>
          <w:szCs w:val="32"/>
        </w:rPr>
        <w:t>Creative New Zealand</w:t>
      </w:r>
      <w:r w:rsidRPr="00867F37">
        <w:rPr>
          <w:rFonts w:eastAsiaTheme="minorHAnsi" w:cs="Arial"/>
          <w:szCs w:val="32"/>
        </w:rPr>
        <w:t xml:space="preserve"> want</w:t>
      </w:r>
      <w:r w:rsidR="00C14997">
        <w:rPr>
          <w:rFonts w:eastAsiaTheme="minorHAnsi" w:cs="Arial"/>
          <w:szCs w:val="32"/>
        </w:rPr>
        <w:t>s</w:t>
      </w:r>
      <w:r w:rsidRPr="00867F37">
        <w:rPr>
          <w:rFonts w:eastAsiaTheme="minorHAnsi" w:cs="Arial"/>
          <w:szCs w:val="32"/>
        </w:rPr>
        <w:t xml:space="preserve"> things to be.</w:t>
      </w:r>
      <w:r w:rsidRPr="00867F37">
        <w:rPr>
          <w:noProof/>
        </w:rPr>
        <w:t xml:space="preserve"> </w:t>
      </w:r>
    </w:p>
    <w:p w14:paraId="25B9012C" w14:textId="77777777" w:rsidR="00867F37" w:rsidRDefault="00867F37" w:rsidP="00BC7EF8"/>
    <w:p w14:paraId="65B604AE" w14:textId="5D0EAB13" w:rsidR="00867F37" w:rsidRDefault="00867F37" w:rsidP="00BC7EF8"/>
    <w:p w14:paraId="24FB8089" w14:textId="16C5D797" w:rsidR="00D11D63" w:rsidRDefault="00867F37" w:rsidP="00BC7EF8">
      <w:r>
        <w:rPr>
          <w:noProof/>
        </w:rPr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3EEC6D9C" wp14:editId="037DEF5B">
                <wp:simplePos x="0" y="0"/>
                <wp:positionH relativeFrom="column">
                  <wp:posOffset>-319405</wp:posOffset>
                </wp:positionH>
                <wp:positionV relativeFrom="paragraph">
                  <wp:posOffset>230505</wp:posOffset>
                </wp:positionV>
                <wp:extent cx="2230755" cy="1330960"/>
                <wp:effectExtent l="0" t="0" r="0" b="2540"/>
                <wp:wrapNone/>
                <wp:docPr id="31" name="Group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0755" cy="1330960"/>
                          <a:chOff x="0" y="0"/>
                          <a:chExt cx="2230827" cy="133096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960" cy="133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302" y="172529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E7C009" id="Group 31" o:spid="_x0000_s1026" alt="&quot;&quot;" style="position:absolute;margin-left:-25.15pt;margin-top:18.15pt;width:175.65pt;height:104.8pt;z-index:252032000" coordsize="22308,13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">
                <v:shape id="Picture 29" o:spid="_x0000_s1027" type="#_x0000_t75" style="position:absolute;width:13309;height:1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">
                  <v:imagedata r:id="rId69" o:title=""/>
                </v:shape>
                <v:shape id="Picture 30" o:spid="_x0000_s1028" type="#_x0000_t75" alt="&quot;&quot;" style="position:absolute;left:10783;top:1725;width:11525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">
                  <v:imagedata r:id="rId70" o:title=""/>
                </v:shape>
              </v:group>
            </w:pict>
          </mc:Fallback>
        </mc:AlternateContent>
      </w:r>
      <w:r w:rsidR="00BC7EF8">
        <w:t xml:space="preserve">Creative New Zealand wants </w:t>
      </w:r>
      <w:r w:rsidR="00D11D63">
        <w:t>Pacific arts to be:</w:t>
      </w:r>
    </w:p>
    <w:p w14:paraId="0B979364" w14:textId="757FFBED" w:rsidR="00D11D63" w:rsidRDefault="00BC7EF8" w:rsidP="00C35942">
      <w:pPr>
        <w:pStyle w:val="ListParagraph"/>
        <w:numPr>
          <w:ilvl w:val="0"/>
          <w:numId w:val="15"/>
        </w:numPr>
        <w:ind w:left="4253" w:hanging="567"/>
      </w:pPr>
      <w:r>
        <w:t xml:space="preserve">powerful </w:t>
      </w:r>
    </w:p>
    <w:p w14:paraId="6F9451F7" w14:textId="2B6B043D" w:rsidR="00BC7EF8" w:rsidRDefault="00BC7EF8" w:rsidP="00C35942">
      <w:pPr>
        <w:pStyle w:val="ListParagraph"/>
        <w:numPr>
          <w:ilvl w:val="0"/>
          <w:numId w:val="15"/>
        </w:numPr>
        <w:ind w:left="4253" w:hanging="567"/>
      </w:pPr>
      <w:r w:rsidRPr="00D11D63">
        <w:rPr>
          <w:b/>
          <w:bCs/>
        </w:rPr>
        <w:t>resilient</w:t>
      </w:r>
      <w:r>
        <w:t>.</w:t>
      </w:r>
    </w:p>
    <w:p w14:paraId="0BB3E94E" w14:textId="1D95A71B" w:rsidR="00BC7EF8" w:rsidRDefault="00C14997" w:rsidP="00BC7EF8">
      <w:r>
        <w:rPr>
          <w:noProof/>
          <w:lang w:eastAsia="en-GB"/>
        </w:rPr>
        <w:drawing>
          <wp:anchor distT="0" distB="0" distL="114300" distR="114300" simplePos="0" relativeHeight="251880448" behindDoc="0" locked="0" layoutInCell="1" allowOverlap="1" wp14:anchorId="595C814E" wp14:editId="4224DC0C">
            <wp:simplePos x="0" y="0"/>
            <wp:positionH relativeFrom="margin">
              <wp:posOffset>-146050</wp:posOffset>
            </wp:positionH>
            <wp:positionV relativeFrom="paragraph">
              <wp:posOffset>135890</wp:posOffset>
            </wp:positionV>
            <wp:extent cx="1727200" cy="1727200"/>
            <wp:effectExtent l="0" t="0" r="6350" b="0"/>
            <wp:wrapNone/>
            <wp:docPr id="1087160199" name="Picture 10871601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160199" name="Picture 10871601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3AA25" w14:textId="3FC5AD49" w:rsidR="00BC7EF8" w:rsidRDefault="00867F37" w:rsidP="00BC7EF8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364CC245" wp14:editId="27E9FFDF">
                <wp:simplePos x="0" y="0"/>
                <wp:positionH relativeFrom="margin">
                  <wp:align>right</wp:align>
                </wp:positionH>
                <wp:positionV relativeFrom="paragraph">
                  <wp:posOffset>237490</wp:posOffset>
                </wp:positionV>
                <wp:extent cx="3291840" cy="853440"/>
                <wp:effectExtent l="0" t="0" r="3810" b="3810"/>
                <wp:wrapNone/>
                <wp:docPr id="148634810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85344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544FD" id="Rectangle 3" o:spid="_x0000_s1026" style="position:absolute;margin-left:208pt;margin-top:18.7pt;width:259.2pt;height:67.2pt;z-index:-25150361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" fillcolor="#ffecaf" stroked="f" strokeweight="1pt">
                <w10:wrap anchorx="margin"/>
              </v:rect>
            </w:pict>
          </mc:Fallback>
        </mc:AlternateContent>
      </w:r>
    </w:p>
    <w:p w14:paraId="035E0009" w14:textId="0764EB63" w:rsidR="00BC7EF8" w:rsidRDefault="00BC7EF8" w:rsidP="00867F37">
      <w:pPr>
        <w:ind w:right="118"/>
      </w:pPr>
      <w:r w:rsidRPr="00BC7EF8">
        <w:rPr>
          <w:b/>
          <w:bCs/>
        </w:rPr>
        <w:t>Resilient</w:t>
      </w:r>
      <w:r>
        <w:t xml:space="preserve"> means </w:t>
      </w:r>
      <w:r w:rsidR="00404DE1">
        <w:t>being strong</w:t>
      </w:r>
      <w:r>
        <w:t xml:space="preserve"> for a long time.</w:t>
      </w:r>
    </w:p>
    <w:p w14:paraId="6939C405" w14:textId="77777777" w:rsidR="00C2561B" w:rsidRDefault="00C2561B" w:rsidP="00BC7EF8"/>
    <w:p w14:paraId="215B9A9C" w14:textId="74B2D0AE" w:rsidR="001105ED" w:rsidRDefault="001105ED" w:rsidP="00C2561B"/>
    <w:p w14:paraId="665112D5" w14:textId="77777777" w:rsidR="00C14997" w:rsidRDefault="00C14997">
      <w:pPr>
        <w:spacing w:line="240" w:lineRule="auto"/>
        <w:ind w:left="0"/>
      </w:pPr>
      <w:r>
        <w:br w:type="page"/>
      </w:r>
    </w:p>
    <w:p w14:paraId="1602564D" w14:textId="0AFCA690" w:rsidR="001105ED" w:rsidRDefault="00C14997" w:rsidP="00BC7EF8">
      <w:r>
        <w:rPr>
          <w:noProof/>
        </w:rPr>
        <w:lastRenderedPageBreak/>
        <w:drawing>
          <wp:anchor distT="0" distB="0" distL="114300" distR="114300" simplePos="0" relativeHeight="252034048" behindDoc="0" locked="0" layoutInCell="1" allowOverlap="1" wp14:anchorId="005C3D23" wp14:editId="5709D99D">
            <wp:simplePos x="0" y="0"/>
            <wp:positionH relativeFrom="margin">
              <wp:align>left</wp:align>
            </wp:positionH>
            <wp:positionV relativeFrom="paragraph">
              <wp:posOffset>-156845</wp:posOffset>
            </wp:positionV>
            <wp:extent cx="1388853" cy="1264696"/>
            <wp:effectExtent l="0" t="0" r="1905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853" cy="1264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EF8">
        <w:t xml:space="preserve">Creative New Zealand wants Pacific arts led by passionate and </w:t>
      </w:r>
      <w:r w:rsidR="00BC7EF8" w:rsidRPr="0065600F">
        <w:rPr>
          <w:b/>
          <w:bCs/>
        </w:rPr>
        <w:t>enterprising</w:t>
      </w:r>
      <w:r w:rsidR="00BC7EF8">
        <w:t xml:space="preserve"> Pasifika people. </w:t>
      </w:r>
    </w:p>
    <w:p w14:paraId="199860F5" w14:textId="57D505A5" w:rsidR="001105ED" w:rsidRDefault="001105ED" w:rsidP="00BC7EF8"/>
    <w:p w14:paraId="3F2E0D8D" w14:textId="113723AF" w:rsidR="001105ED" w:rsidRDefault="00C14997" w:rsidP="00BC7EF8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 wp14:anchorId="53310F1E" wp14:editId="15BC1005">
                <wp:simplePos x="0" y="0"/>
                <wp:positionH relativeFrom="margin">
                  <wp:posOffset>2171700</wp:posOffset>
                </wp:positionH>
                <wp:positionV relativeFrom="paragraph">
                  <wp:posOffset>213360</wp:posOffset>
                </wp:positionV>
                <wp:extent cx="3429000" cy="2545080"/>
                <wp:effectExtent l="0" t="0" r="0" b="7620"/>
                <wp:wrapNone/>
                <wp:docPr id="3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254508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4E5A9" id="Rectangle 3" o:spid="_x0000_s1026" style="position:absolute;margin-left:171pt;margin-top:16.8pt;width:270pt;height:200.4pt;z-index:-25128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" fillcolor="#ffecaf" stroked="f" strokeweight="1pt">
                <w10:wrap anchorx="margin"/>
              </v:rect>
            </w:pict>
          </mc:Fallback>
        </mc:AlternateContent>
      </w:r>
    </w:p>
    <w:p w14:paraId="6CF5125E" w14:textId="22465FEA" w:rsidR="00181180" w:rsidRDefault="00181180" w:rsidP="001105ED">
      <w:r>
        <w:rPr>
          <w:noProof/>
          <w:lang w:eastAsia="en-GB"/>
        </w:rPr>
        <w:drawing>
          <wp:anchor distT="0" distB="0" distL="114300" distR="114300" simplePos="0" relativeHeight="251884544" behindDoc="0" locked="0" layoutInCell="1" allowOverlap="1" wp14:anchorId="4E5EBF70" wp14:editId="65782E7C">
            <wp:simplePos x="0" y="0"/>
            <wp:positionH relativeFrom="margin">
              <wp:posOffset>-198120</wp:posOffset>
            </wp:positionH>
            <wp:positionV relativeFrom="paragraph">
              <wp:posOffset>396240</wp:posOffset>
            </wp:positionV>
            <wp:extent cx="1849120" cy="1386840"/>
            <wp:effectExtent l="0" t="0" r="0" b="3810"/>
            <wp:wrapNone/>
            <wp:docPr id="625121589" name="Picture 6251215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121589" name="Picture 6251215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00F" w:rsidRPr="00323537">
        <w:rPr>
          <w:b/>
          <w:bCs/>
        </w:rPr>
        <w:t>Enterprising</w:t>
      </w:r>
      <w:r w:rsidR="0065600F">
        <w:t xml:space="preserve"> means</w:t>
      </w:r>
      <w:r>
        <w:t>:</w:t>
      </w:r>
    </w:p>
    <w:p w14:paraId="166301B5" w14:textId="46E3024E" w:rsidR="00823013" w:rsidRDefault="0032127E" w:rsidP="00181180">
      <w:pPr>
        <w:pStyle w:val="ListParagraph"/>
        <w:numPr>
          <w:ilvl w:val="0"/>
          <w:numId w:val="21"/>
        </w:numPr>
        <w:ind w:left="4253" w:hanging="567"/>
      </w:pPr>
      <w:r>
        <w:t>t</w:t>
      </w:r>
      <w:r w:rsidR="00181180">
        <w:t>hinking of new ideas</w:t>
      </w:r>
    </w:p>
    <w:p w14:paraId="458472C4" w14:textId="355C3E33" w:rsidR="00181180" w:rsidRDefault="0032127E" w:rsidP="00181180">
      <w:pPr>
        <w:pStyle w:val="ListParagraph"/>
        <w:numPr>
          <w:ilvl w:val="0"/>
          <w:numId w:val="21"/>
        </w:numPr>
        <w:ind w:left="4253" w:hanging="567"/>
      </w:pPr>
      <w:r>
        <w:t>t</w:t>
      </w:r>
      <w:r w:rsidR="00823013">
        <w:t>rying new things</w:t>
      </w:r>
      <w:r w:rsidR="00181180">
        <w:t xml:space="preserve"> </w:t>
      </w:r>
    </w:p>
    <w:p w14:paraId="04F54EFB" w14:textId="341E33B0" w:rsidR="00C2561B" w:rsidRDefault="0032127E" w:rsidP="0032127E">
      <w:pPr>
        <w:pStyle w:val="ListParagraph"/>
        <w:numPr>
          <w:ilvl w:val="0"/>
          <w:numId w:val="21"/>
        </w:numPr>
        <w:ind w:left="4253" w:hanging="567"/>
      </w:pPr>
      <w:r>
        <w:t>k</w:t>
      </w:r>
      <w:r w:rsidR="00323537">
        <w:t>nowing about business.</w:t>
      </w:r>
    </w:p>
    <w:p w14:paraId="671367EA" w14:textId="77777777" w:rsidR="00C14997" w:rsidRDefault="00C14997" w:rsidP="0032127E"/>
    <w:p w14:paraId="7DF7103B" w14:textId="2CBFB801" w:rsidR="00181180" w:rsidRDefault="00181180" w:rsidP="0032127E">
      <w:pPr>
        <w:spacing w:line="240" w:lineRule="auto"/>
      </w:pPr>
      <w:r>
        <w:rPr>
          <w:noProof/>
        </w:rPr>
        <w:drawing>
          <wp:anchor distT="0" distB="0" distL="114300" distR="114300" simplePos="0" relativeHeight="252059648" behindDoc="0" locked="0" layoutInCell="1" allowOverlap="1" wp14:anchorId="33F1DB08" wp14:editId="37F1CF83">
            <wp:simplePos x="0" y="0"/>
            <wp:positionH relativeFrom="column">
              <wp:posOffset>-361950</wp:posOffset>
            </wp:positionH>
            <wp:positionV relativeFrom="paragraph">
              <wp:posOffset>189230</wp:posOffset>
            </wp:positionV>
            <wp:extent cx="2276475" cy="1537335"/>
            <wp:effectExtent l="0" t="0" r="9525" b="5715"/>
            <wp:wrapThrough wrapText="bothSides">
              <wp:wrapPolygon edited="0">
                <wp:start x="0" y="0"/>
                <wp:lineTo x="0" y="21413"/>
                <wp:lineTo x="21510" y="21413"/>
                <wp:lineTo x="21510" y="0"/>
                <wp:lineTo x="0" y="0"/>
              </wp:wrapPolygon>
            </wp:wrapThrough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B167E" w14:textId="25A4578E" w:rsidR="00323537" w:rsidRDefault="00323537" w:rsidP="00BC7EF8">
      <w:r>
        <w:t>Creative New Zealand wants P</w:t>
      </w:r>
      <w:r w:rsidR="00C2561B">
        <w:t>asifika</w:t>
      </w:r>
      <w:r>
        <w:t xml:space="preserve"> artists to lead Pacific arts for:</w:t>
      </w:r>
    </w:p>
    <w:p w14:paraId="0CD8B68F" w14:textId="4B64EDD9" w:rsidR="00323537" w:rsidRDefault="00181180" w:rsidP="00323537">
      <w:pPr>
        <w:pStyle w:val="Listtoplevel"/>
      </w:pPr>
      <w:r>
        <w:rPr>
          <w:lang w:eastAsia="en-GB"/>
        </w:rPr>
        <w:drawing>
          <wp:anchor distT="0" distB="0" distL="114300" distR="114300" simplePos="0" relativeHeight="251890688" behindDoc="0" locked="0" layoutInCell="1" allowOverlap="1" wp14:anchorId="1CDA43B0" wp14:editId="18937591">
            <wp:simplePos x="0" y="0"/>
            <wp:positionH relativeFrom="margin">
              <wp:posOffset>-266700</wp:posOffset>
            </wp:positionH>
            <wp:positionV relativeFrom="paragraph">
              <wp:posOffset>713740</wp:posOffset>
            </wp:positionV>
            <wp:extent cx="2019300" cy="1350645"/>
            <wp:effectExtent l="0" t="0" r="0" b="1905"/>
            <wp:wrapNone/>
            <wp:docPr id="1581181373" name="Picture 15811813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81373" name="Picture 15811813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537">
        <w:t>Aotearoa New Zealand</w:t>
      </w:r>
    </w:p>
    <w:p w14:paraId="5FE4A9C3" w14:textId="711846E7" w:rsidR="00323537" w:rsidRPr="000F3F01" w:rsidRDefault="00323537" w:rsidP="00323537">
      <w:pPr>
        <w:pStyle w:val="Listtoplevel"/>
      </w:pPr>
      <w:r w:rsidRPr="000F3F01">
        <w:t>Te Moana-nui-a-Kiva</w:t>
      </w:r>
      <w:r w:rsidR="000F3F01">
        <w:t xml:space="preserve"> / Oceania</w:t>
      </w:r>
    </w:p>
    <w:p w14:paraId="3B50E513" w14:textId="44B39687" w:rsidR="00323537" w:rsidRDefault="00323537" w:rsidP="00323537">
      <w:pPr>
        <w:pStyle w:val="Listtoplevel"/>
      </w:pPr>
      <w:r>
        <w:t>the world.</w:t>
      </w:r>
    </w:p>
    <w:p w14:paraId="27D06002" w14:textId="47259EB8" w:rsidR="00323537" w:rsidRDefault="00323537">
      <w:pPr>
        <w:spacing w:line="240" w:lineRule="auto"/>
        <w:ind w:left="0"/>
      </w:pPr>
      <w:r>
        <w:br w:type="page"/>
      </w:r>
    </w:p>
    <w:p w14:paraId="5D4CAFAB" w14:textId="77777777" w:rsidR="00CA0E61" w:rsidRDefault="00323537" w:rsidP="00323537">
      <w:pPr>
        <w:pStyle w:val="Heading1"/>
      </w:pPr>
      <w:r>
        <w:lastRenderedPageBreak/>
        <w:t xml:space="preserve">What </w:t>
      </w:r>
      <w:proofErr w:type="gramStart"/>
      <w:r>
        <w:t>are</w:t>
      </w:r>
      <w:proofErr w:type="gramEnd"/>
      <w:r>
        <w:t xml:space="preserve"> the focus areas</w:t>
      </w:r>
      <w:r w:rsidR="001105ED">
        <w:t xml:space="preserve"> </w:t>
      </w:r>
    </w:p>
    <w:p w14:paraId="1911DC7E" w14:textId="459AC38C" w:rsidR="00323537" w:rsidRDefault="001105ED" w:rsidP="00323537">
      <w:pPr>
        <w:pStyle w:val="Heading1"/>
      </w:pPr>
      <w:r>
        <w:t>of the strategy</w:t>
      </w:r>
      <w:r w:rsidR="00323537">
        <w:t>?</w:t>
      </w:r>
    </w:p>
    <w:p w14:paraId="184F43A1" w14:textId="77777777" w:rsidR="00BC7EF8" w:rsidRDefault="00BC7EF8" w:rsidP="00BC7EF8"/>
    <w:p w14:paraId="0E1AC7CF" w14:textId="179B94A2" w:rsidR="00323537" w:rsidRDefault="00323537" w:rsidP="00BC7EF8"/>
    <w:p w14:paraId="48D3CF50" w14:textId="46A1D661" w:rsidR="00323537" w:rsidRDefault="00C14997" w:rsidP="00BC7EF8">
      <w:r>
        <w:rPr>
          <w:noProof/>
        </w:rPr>
        <w:drawing>
          <wp:anchor distT="0" distB="0" distL="114300" distR="114300" simplePos="0" relativeHeight="252037120" behindDoc="0" locked="0" layoutInCell="1" allowOverlap="1" wp14:anchorId="17834562" wp14:editId="6C120999">
            <wp:simplePos x="0" y="0"/>
            <wp:positionH relativeFrom="margin">
              <wp:posOffset>-80645</wp:posOffset>
            </wp:positionH>
            <wp:positionV relativeFrom="paragraph">
              <wp:posOffset>169545</wp:posOffset>
            </wp:positionV>
            <wp:extent cx="1709420" cy="1709420"/>
            <wp:effectExtent l="0" t="0" r="5080" b="5080"/>
            <wp:wrapThrough wrapText="bothSides">
              <wp:wrapPolygon edited="0">
                <wp:start x="0" y="0"/>
                <wp:lineTo x="0" y="21423"/>
                <wp:lineTo x="21423" y="21423"/>
                <wp:lineTo x="21423" y="0"/>
                <wp:lineTo x="0" y="0"/>
              </wp:wrapPolygon>
            </wp:wrapThrough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537">
        <w:t xml:space="preserve">Creative New Zealand has </w:t>
      </w:r>
      <w:r w:rsidR="00D11D63">
        <w:t xml:space="preserve">4 </w:t>
      </w:r>
      <w:r w:rsidR="00323537" w:rsidRPr="00C35942">
        <w:rPr>
          <w:b/>
          <w:bCs/>
        </w:rPr>
        <w:t>focus</w:t>
      </w:r>
      <w:r w:rsidR="00323537">
        <w:t xml:space="preserve"> </w:t>
      </w:r>
      <w:r w:rsidR="00323537" w:rsidRPr="00C35942">
        <w:rPr>
          <w:b/>
          <w:bCs/>
        </w:rPr>
        <w:t>areas</w:t>
      </w:r>
      <w:r w:rsidR="00323537">
        <w:t>.</w:t>
      </w:r>
    </w:p>
    <w:p w14:paraId="0C2B2E06" w14:textId="77777777" w:rsidR="00C35942" w:rsidRDefault="00C35942" w:rsidP="00BC7EF8"/>
    <w:p w14:paraId="32C2353F" w14:textId="560B792F" w:rsidR="00C35942" w:rsidRDefault="003F645C" w:rsidP="00BC7EF8"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326F00E8" wp14:editId="0B072F31">
                <wp:simplePos x="0" y="0"/>
                <wp:positionH relativeFrom="column">
                  <wp:posOffset>2236673</wp:posOffset>
                </wp:positionH>
                <wp:positionV relativeFrom="paragraph">
                  <wp:posOffset>193040</wp:posOffset>
                </wp:positionV>
                <wp:extent cx="3336290" cy="807720"/>
                <wp:effectExtent l="0" t="0" r="0" b="0"/>
                <wp:wrapNone/>
                <wp:docPr id="64766613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290" cy="80772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97E9E9" id="Rectangle 2" o:spid="_x0000_s1026" style="position:absolute;margin-left:176.1pt;margin-top:15.2pt;width:262.7pt;height:63.6pt;z-index:-25134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" fillcolor="#ffecaf" stroked="f" strokeweight="1pt"/>
            </w:pict>
          </mc:Fallback>
        </mc:AlternateContent>
      </w:r>
    </w:p>
    <w:p w14:paraId="7C06DD62" w14:textId="2E99F4DC" w:rsidR="00C35942" w:rsidRDefault="00C35942" w:rsidP="009A0709">
      <w:pPr>
        <w:ind w:right="125"/>
      </w:pPr>
      <w:r w:rsidRPr="00C35942">
        <w:rPr>
          <w:b/>
          <w:bCs/>
        </w:rPr>
        <w:t>Focus areas</w:t>
      </w:r>
      <w:r>
        <w:t xml:space="preserve"> means the things that are most i</w:t>
      </w:r>
      <w:r w:rsidR="003B091E">
        <w:t>mportant</w:t>
      </w:r>
      <w:r>
        <w:t xml:space="preserve"> to do.</w:t>
      </w:r>
    </w:p>
    <w:p w14:paraId="54C4EC57" w14:textId="5C7BB282" w:rsidR="00323537" w:rsidRDefault="00323537" w:rsidP="00BC7EF8"/>
    <w:p w14:paraId="63BB7B79" w14:textId="24667E8D" w:rsidR="004C79CC" w:rsidRDefault="00C35942" w:rsidP="00BC7EF8">
      <w:r>
        <w:rPr>
          <w:noProof/>
          <w:lang w:eastAsia="en-GB"/>
        </w:rPr>
        <w:drawing>
          <wp:anchor distT="0" distB="0" distL="114300" distR="114300" simplePos="0" relativeHeight="251959296" behindDoc="0" locked="0" layoutInCell="1" allowOverlap="1" wp14:anchorId="555003C7" wp14:editId="2DAA20FA">
            <wp:simplePos x="0" y="0"/>
            <wp:positionH relativeFrom="margin">
              <wp:align>left</wp:align>
            </wp:positionH>
            <wp:positionV relativeFrom="paragraph">
              <wp:posOffset>50800</wp:posOffset>
            </wp:positionV>
            <wp:extent cx="1181100" cy="1184910"/>
            <wp:effectExtent l="0" t="0" r="0" b="0"/>
            <wp:wrapNone/>
            <wp:docPr id="980916824" name="Picture 9809168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16824" name="Picture 9809168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C7009" w14:textId="6D35866A" w:rsidR="00323537" w:rsidRDefault="00323537" w:rsidP="00BC7EF8">
      <w:r>
        <w:t xml:space="preserve">These focus areas are called </w:t>
      </w:r>
      <w:r w:rsidRPr="00323537">
        <w:rPr>
          <w:b/>
          <w:bCs/>
        </w:rPr>
        <w:t>guiding stars</w:t>
      </w:r>
      <w:r>
        <w:t>.</w:t>
      </w:r>
    </w:p>
    <w:p w14:paraId="76C7C661" w14:textId="3221F2C2" w:rsidR="00323537" w:rsidRDefault="00323537" w:rsidP="00BC7EF8"/>
    <w:p w14:paraId="14FD1679" w14:textId="6B5DC3DA" w:rsidR="002C079C" w:rsidRDefault="003F645C" w:rsidP="00BC7EF8"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1" allowOverlap="1" wp14:anchorId="36FFC333" wp14:editId="72BFD6CE">
                <wp:simplePos x="0" y="0"/>
                <wp:positionH relativeFrom="margin">
                  <wp:posOffset>2214448</wp:posOffset>
                </wp:positionH>
                <wp:positionV relativeFrom="paragraph">
                  <wp:posOffset>235585</wp:posOffset>
                </wp:positionV>
                <wp:extent cx="3380105" cy="1514475"/>
                <wp:effectExtent l="0" t="0" r="0" b="9525"/>
                <wp:wrapNone/>
                <wp:docPr id="3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105" cy="1514475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A21B38" id="Rectangle 2" o:spid="_x0000_s1026" style="position:absolute;margin-left:174.35pt;margin-top:18.55pt;width:266.15pt;height:119.25pt;z-index:-25127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" fillcolor="#ffecaf" stroked="f" strokeweight="1pt">
                <w10:wrap anchorx="margin"/>
              </v:rect>
            </w:pict>
          </mc:Fallback>
        </mc:AlternateContent>
      </w:r>
      <w:r w:rsidR="00181180">
        <w:rPr>
          <w:noProof/>
          <w:lang w:eastAsia="en-GB"/>
        </w:rPr>
        <w:drawing>
          <wp:anchor distT="0" distB="0" distL="114300" distR="114300" simplePos="0" relativeHeight="251898880" behindDoc="0" locked="0" layoutInCell="1" allowOverlap="1" wp14:anchorId="5EBAE9F8" wp14:editId="44A0A1AF">
            <wp:simplePos x="0" y="0"/>
            <wp:positionH relativeFrom="margin">
              <wp:posOffset>-114300</wp:posOffset>
            </wp:positionH>
            <wp:positionV relativeFrom="paragraph">
              <wp:posOffset>267970</wp:posOffset>
            </wp:positionV>
            <wp:extent cx="1463040" cy="1463040"/>
            <wp:effectExtent l="0" t="0" r="0" b="0"/>
            <wp:wrapNone/>
            <wp:docPr id="527848313" name="Picture 5278483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848313" name="Picture 5278483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3996B" w14:textId="31C760E6" w:rsidR="00323537" w:rsidRDefault="00323537" w:rsidP="00BC7EF8">
      <w:r>
        <w:t xml:space="preserve">The </w:t>
      </w:r>
      <w:r w:rsidRPr="00C14997">
        <w:rPr>
          <w:b/>
          <w:bCs/>
        </w:rPr>
        <w:t>guiding stars</w:t>
      </w:r>
      <w:r>
        <w:t xml:space="preserve"> </w:t>
      </w:r>
      <w:r w:rsidR="00181180">
        <w:t xml:space="preserve">are ideas that </w:t>
      </w:r>
      <w:r>
        <w:t xml:space="preserve">support Creative New Zealand to </w:t>
      </w:r>
      <w:r w:rsidR="00C14997">
        <w:t xml:space="preserve">do the things </w:t>
      </w:r>
      <w:r w:rsidR="004C79CC">
        <w:t xml:space="preserve">in the </w:t>
      </w:r>
      <w:r w:rsidR="00C14997">
        <w:t>Pacific Arts S</w:t>
      </w:r>
      <w:r w:rsidR="004C79CC">
        <w:t>trategy</w:t>
      </w:r>
      <w:r>
        <w:t>.</w:t>
      </w:r>
    </w:p>
    <w:p w14:paraId="4C97853F" w14:textId="455FDE3E" w:rsidR="00C35942" w:rsidRDefault="00C35942">
      <w:pPr>
        <w:spacing w:line="240" w:lineRule="auto"/>
        <w:ind w:left="0"/>
      </w:pPr>
      <w:r>
        <w:br w:type="page"/>
      </w:r>
    </w:p>
    <w:p w14:paraId="7C5A80C2" w14:textId="29E6CFF0" w:rsidR="00323537" w:rsidRDefault="00323537" w:rsidP="00BC7EF8">
      <w:r>
        <w:lastRenderedPageBreak/>
        <w:t>These guiding stars are:</w:t>
      </w:r>
    </w:p>
    <w:p w14:paraId="0075F022" w14:textId="03D3B1F4" w:rsidR="00C35942" w:rsidRDefault="00C37016" w:rsidP="00C35942">
      <w:pPr>
        <w:pStyle w:val="Listtoplevel"/>
        <w:numPr>
          <w:ilvl w:val="0"/>
          <w:numId w:val="16"/>
        </w:numPr>
        <w:rPr>
          <w:b/>
          <w:bCs/>
        </w:rPr>
      </w:pPr>
      <w:r>
        <w:rPr>
          <w:lang w:eastAsia="en-GB"/>
        </w:rPr>
        <w:drawing>
          <wp:anchor distT="0" distB="0" distL="114300" distR="114300" simplePos="0" relativeHeight="251894784" behindDoc="0" locked="0" layoutInCell="1" allowOverlap="1" wp14:anchorId="132D3573" wp14:editId="6167925C">
            <wp:simplePos x="0" y="0"/>
            <wp:positionH relativeFrom="margin">
              <wp:align>left</wp:align>
            </wp:positionH>
            <wp:positionV relativeFrom="paragraph">
              <wp:posOffset>450215</wp:posOffset>
            </wp:positionV>
            <wp:extent cx="1605915" cy="1612265"/>
            <wp:effectExtent l="0" t="0" r="0" b="6985"/>
            <wp:wrapNone/>
            <wp:docPr id="340942834" name="Picture 3409428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942834" name="Picture 3409428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537" w:rsidRPr="00323537">
        <w:rPr>
          <w:b/>
          <w:bCs/>
        </w:rPr>
        <w:t>Tagata</w:t>
      </w:r>
      <w:r w:rsidR="00181180">
        <w:rPr>
          <w:b/>
          <w:bCs/>
        </w:rPr>
        <w:t xml:space="preserve"> / People</w:t>
      </w:r>
    </w:p>
    <w:p w14:paraId="73008D1C" w14:textId="29A54276" w:rsidR="00C35942" w:rsidRDefault="00C35942" w:rsidP="00C35942">
      <w:pPr>
        <w:pStyle w:val="Listtoplevel"/>
        <w:numPr>
          <w:ilvl w:val="0"/>
          <w:numId w:val="16"/>
        </w:numPr>
        <w:rPr>
          <w:b/>
          <w:bCs/>
        </w:rPr>
      </w:pPr>
      <w:r>
        <w:rPr>
          <w:b/>
          <w:bCs/>
        </w:rPr>
        <w:t>Vak</w:t>
      </w:r>
      <w:r w:rsidR="00092EAF">
        <w:rPr>
          <w:b/>
          <w:bCs/>
        </w:rPr>
        <w:t>a</w:t>
      </w:r>
      <w:r w:rsidR="00181180">
        <w:rPr>
          <w:b/>
          <w:bCs/>
        </w:rPr>
        <w:t xml:space="preserve"> / Canoe</w:t>
      </w:r>
    </w:p>
    <w:p w14:paraId="264DA7A7" w14:textId="4A10B7FC" w:rsidR="00C35942" w:rsidRDefault="00C35942" w:rsidP="00C35942">
      <w:pPr>
        <w:pStyle w:val="Listtoplevel"/>
        <w:numPr>
          <w:ilvl w:val="0"/>
          <w:numId w:val="16"/>
        </w:numPr>
        <w:rPr>
          <w:b/>
          <w:bCs/>
        </w:rPr>
      </w:pPr>
      <w:r>
        <w:rPr>
          <w:b/>
          <w:bCs/>
        </w:rPr>
        <w:t>Moana</w:t>
      </w:r>
      <w:r w:rsidR="00181180">
        <w:rPr>
          <w:b/>
          <w:bCs/>
        </w:rPr>
        <w:t xml:space="preserve"> / Ocean</w:t>
      </w:r>
    </w:p>
    <w:p w14:paraId="5D8E53C9" w14:textId="14E5125B" w:rsidR="00C35942" w:rsidRPr="00C35942" w:rsidRDefault="00C35942" w:rsidP="00C35942">
      <w:pPr>
        <w:pStyle w:val="Listtoplevel"/>
        <w:numPr>
          <w:ilvl w:val="0"/>
          <w:numId w:val="16"/>
        </w:numPr>
        <w:rPr>
          <w:b/>
          <w:bCs/>
        </w:rPr>
      </w:pPr>
      <w:r>
        <w:rPr>
          <w:b/>
          <w:bCs/>
        </w:rPr>
        <w:t>Va</w:t>
      </w:r>
      <w:r w:rsidR="00181180">
        <w:rPr>
          <w:b/>
          <w:bCs/>
        </w:rPr>
        <w:t xml:space="preserve"> / The space between</w:t>
      </w:r>
    </w:p>
    <w:p w14:paraId="0B6CB9DC" w14:textId="342BB785" w:rsidR="00C35942" w:rsidRDefault="0088102C" w:rsidP="00C35942">
      <w:r>
        <w:rPr>
          <w:rFonts w:eastAsiaTheme="minorHAnsi"/>
          <w:b/>
          <w:bCs/>
          <w:noProof/>
          <w:szCs w:val="22"/>
          <w:lang w:val="en-GB"/>
        </w:rPr>
        <w:drawing>
          <wp:anchor distT="0" distB="0" distL="114300" distR="114300" simplePos="0" relativeHeight="252040192" behindDoc="0" locked="0" layoutInCell="1" allowOverlap="1" wp14:anchorId="3B3CC577" wp14:editId="5D66C0D1">
            <wp:simplePos x="0" y="0"/>
            <wp:positionH relativeFrom="margin">
              <wp:align>center</wp:align>
            </wp:positionH>
            <wp:positionV relativeFrom="paragraph">
              <wp:posOffset>398145</wp:posOffset>
            </wp:positionV>
            <wp:extent cx="4831080" cy="5318760"/>
            <wp:effectExtent l="0" t="0" r="7620" b="0"/>
            <wp:wrapThrough wrapText="bothSides">
              <wp:wrapPolygon edited="0">
                <wp:start x="0" y="0"/>
                <wp:lineTo x="0" y="21507"/>
                <wp:lineTo x="21549" y="21507"/>
                <wp:lineTo x="21549" y="0"/>
                <wp:lineTo x="0" y="0"/>
              </wp:wrapPolygon>
            </wp:wrapThrough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6BCE0" w14:textId="33A3F646" w:rsidR="00C35942" w:rsidRDefault="00C35942" w:rsidP="00C35942"/>
    <w:p w14:paraId="735246C5" w14:textId="014C6368" w:rsidR="00C35942" w:rsidRDefault="00C35942">
      <w:pPr>
        <w:spacing w:line="240" w:lineRule="auto"/>
        <w:ind w:left="0"/>
        <w:rPr>
          <w:rFonts w:eastAsiaTheme="minorHAnsi"/>
          <w:b/>
          <w:bCs/>
          <w:noProof/>
          <w:szCs w:val="22"/>
          <w:lang w:val="en-GB"/>
        </w:rPr>
      </w:pPr>
      <w:r>
        <w:rPr>
          <w:b/>
          <w:bCs/>
        </w:rPr>
        <w:br w:type="page"/>
      </w:r>
    </w:p>
    <w:p w14:paraId="5B7BC307" w14:textId="462FA70D" w:rsidR="00D11D63" w:rsidRPr="00256098" w:rsidRDefault="0088102C" w:rsidP="009F56CE">
      <w:pPr>
        <w:pStyle w:val="ListParagraph"/>
        <w:numPr>
          <w:ilvl w:val="0"/>
          <w:numId w:val="17"/>
        </w:numPr>
        <w:ind w:left="4253" w:hanging="567"/>
        <w:rPr>
          <w:sz w:val="36"/>
          <w:szCs w:val="26"/>
        </w:rPr>
      </w:pPr>
      <w:r>
        <w:rPr>
          <w:b/>
          <w:bCs/>
          <w:noProof/>
          <w:sz w:val="3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07DBBEE5" wp14:editId="0522B9CE">
                <wp:simplePos x="0" y="0"/>
                <wp:positionH relativeFrom="margin">
                  <wp:posOffset>22860</wp:posOffset>
                </wp:positionH>
                <wp:positionV relativeFrom="paragraph">
                  <wp:posOffset>-211455</wp:posOffset>
                </wp:positionV>
                <wp:extent cx="1111250" cy="981710"/>
                <wp:effectExtent l="0" t="0" r="0" b="8890"/>
                <wp:wrapNone/>
                <wp:docPr id="39" name="Group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1250" cy="981710"/>
                          <a:chOff x="0" y="0"/>
                          <a:chExt cx="1111250" cy="981710"/>
                        </a:xfrm>
                      </wpg:grpSpPr>
                      <pic:pic xmlns:pic="http://schemas.openxmlformats.org/drawingml/2006/picture">
                        <pic:nvPicPr>
                          <pic:cNvPr id="1029698438" name="Picture 10296984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0"/>
                            <a:ext cx="977900" cy="981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Oval 38"/>
                        <wps:cNvSpPr/>
                        <wps:spPr>
                          <a:xfrm>
                            <a:off x="0" y="133350"/>
                            <a:ext cx="390525" cy="3048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41C0C" id="Group 39" o:spid="_x0000_s1026" alt="&quot;&quot;" style="position:absolute;margin-left:1.8pt;margin-top:-16.65pt;width:87.5pt;height:77.3pt;z-index:252042240;mso-position-horizontal-relative:margin" coordsize="11112,9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">
                <v:shape id="Picture 1029698438" o:spid="_x0000_s1027" type="#_x0000_t75" alt="&quot;&quot;" style="position:absolute;left:1333;width:9779;height:9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">
                  <v:imagedata r:id="rId79" o:title=""/>
                </v:shape>
                <v:oval id="Oval 38" o:spid="_x0000_s1028" style="position:absolute;top:1333;width:390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" filled="f" strokecolor="red" strokeweight="1.5pt">
                  <v:stroke joinstyle="miter"/>
                </v:oval>
                <w10:wrap anchorx="margin"/>
              </v:group>
            </w:pict>
          </mc:Fallback>
        </mc:AlternateContent>
      </w:r>
      <w:r w:rsidR="00D11D63" w:rsidRPr="00256098">
        <w:rPr>
          <w:b/>
          <w:bCs/>
          <w:sz w:val="36"/>
          <w:szCs w:val="26"/>
        </w:rPr>
        <w:t>Tagata</w:t>
      </w:r>
      <w:r w:rsidR="00D11D63" w:rsidRPr="00256098">
        <w:rPr>
          <w:noProof/>
          <w:sz w:val="36"/>
          <w:szCs w:val="26"/>
          <w:lang w:eastAsia="en-GB"/>
        </w:rPr>
        <w:t xml:space="preserve"> </w:t>
      </w:r>
      <w:r w:rsidR="00181180" w:rsidRPr="00181180">
        <w:rPr>
          <w:b/>
          <w:bCs/>
          <w:noProof/>
          <w:sz w:val="36"/>
          <w:szCs w:val="26"/>
          <w:lang w:eastAsia="en-GB"/>
        </w:rPr>
        <w:t>/ People</w:t>
      </w:r>
    </w:p>
    <w:p w14:paraId="585F043D" w14:textId="52405EE9" w:rsidR="00D11D63" w:rsidRPr="0032127E" w:rsidRDefault="00D11D63" w:rsidP="00D11D63">
      <w:pPr>
        <w:rPr>
          <w:sz w:val="28"/>
          <w:szCs w:val="20"/>
        </w:rPr>
      </w:pPr>
    </w:p>
    <w:p w14:paraId="3D484BF7" w14:textId="2C3C4989" w:rsidR="00417288" w:rsidRPr="0032127E" w:rsidRDefault="00823013" w:rsidP="00BC7EF8">
      <w:pPr>
        <w:rPr>
          <w:sz w:val="28"/>
          <w:szCs w:val="20"/>
        </w:rPr>
      </w:pPr>
      <w:r w:rsidRPr="0032127E">
        <w:rPr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72F2835C" wp14:editId="63F72B34">
                <wp:simplePos x="0" y="0"/>
                <wp:positionH relativeFrom="column">
                  <wp:posOffset>2249170</wp:posOffset>
                </wp:positionH>
                <wp:positionV relativeFrom="paragraph">
                  <wp:posOffset>184150</wp:posOffset>
                </wp:positionV>
                <wp:extent cx="3345180" cy="2085975"/>
                <wp:effectExtent l="0" t="0" r="7620" b="9525"/>
                <wp:wrapNone/>
                <wp:docPr id="82774624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5180" cy="2085975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49AA2" id="Rectangle 6" o:spid="_x0000_s1026" style="position:absolute;margin-left:177.1pt;margin-top:14.5pt;width:263.4pt;height:164.25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" fillcolor="#ffecaf" stroked="f" strokeweight="1pt"/>
            </w:pict>
          </mc:Fallback>
        </mc:AlternateContent>
      </w:r>
    </w:p>
    <w:p w14:paraId="37DF1691" w14:textId="1FDDC6FE" w:rsidR="0032127E" w:rsidRDefault="0032127E" w:rsidP="009A0709">
      <w:r>
        <w:rPr>
          <w:noProof/>
          <w:lang w:eastAsia="en-GB"/>
        </w:rPr>
        <w:drawing>
          <wp:anchor distT="0" distB="0" distL="114300" distR="114300" simplePos="0" relativeHeight="251900928" behindDoc="0" locked="0" layoutInCell="1" allowOverlap="1" wp14:anchorId="73F67FCD" wp14:editId="2281F2AD">
            <wp:simplePos x="0" y="0"/>
            <wp:positionH relativeFrom="margin">
              <wp:posOffset>91440</wp:posOffset>
            </wp:positionH>
            <wp:positionV relativeFrom="paragraph">
              <wp:posOffset>69215</wp:posOffset>
            </wp:positionV>
            <wp:extent cx="1375410" cy="1623695"/>
            <wp:effectExtent l="0" t="0" r="0" b="0"/>
            <wp:wrapNone/>
            <wp:docPr id="574745897" name="Picture 5747458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745897" name="Picture 5747458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17288" w:rsidRPr="00417288">
        <w:rPr>
          <w:b/>
          <w:bCs/>
        </w:rPr>
        <w:t>Tagata</w:t>
      </w:r>
      <w:proofErr w:type="spellEnd"/>
      <w:r w:rsidR="00417288">
        <w:t xml:space="preserve"> means</w:t>
      </w:r>
      <w:r>
        <w:t>:</w:t>
      </w:r>
    </w:p>
    <w:p w14:paraId="07BBCDE0" w14:textId="77777777" w:rsidR="009A0709" w:rsidRPr="009A0709" w:rsidRDefault="009A0709" w:rsidP="009A0709">
      <w:pPr>
        <w:ind w:left="0"/>
        <w:rPr>
          <w:sz w:val="22"/>
          <w:szCs w:val="14"/>
        </w:rPr>
      </w:pPr>
    </w:p>
    <w:p w14:paraId="0AE9E166" w14:textId="22134683" w:rsidR="0032127E" w:rsidRDefault="0032127E" w:rsidP="009A0709">
      <w:pPr>
        <w:pStyle w:val="ListParagraph"/>
        <w:spacing w:before="0"/>
      </w:pPr>
      <w:r>
        <w:t xml:space="preserve">Pasifika </w:t>
      </w:r>
      <w:r w:rsidR="00823013">
        <w:t>artists</w:t>
      </w:r>
    </w:p>
    <w:p w14:paraId="07708862" w14:textId="77777777" w:rsidR="009A0709" w:rsidRPr="009A0709" w:rsidRDefault="009A0709" w:rsidP="009A0709">
      <w:pPr>
        <w:pStyle w:val="ListParagraph"/>
        <w:numPr>
          <w:ilvl w:val="0"/>
          <w:numId w:val="0"/>
        </w:numPr>
        <w:spacing w:before="0"/>
        <w:ind w:left="4253"/>
        <w:rPr>
          <w:sz w:val="22"/>
          <w:szCs w:val="12"/>
        </w:rPr>
      </w:pPr>
    </w:p>
    <w:p w14:paraId="36722220" w14:textId="4AD5CEEF" w:rsidR="00417288" w:rsidRDefault="00417288" w:rsidP="009A0709">
      <w:pPr>
        <w:pStyle w:val="ListParagraph"/>
        <w:spacing w:before="0"/>
      </w:pPr>
      <w:r>
        <w:t>people involved in Pacific arts work.</w:t>
      </w:r>
    </w:p>
    <w:p w14:paraId="55695C20" w14:textId="77777777" w:rsidR="00417288" w:rsidRPr="0032127E" w:rsidRDefault="00417288" w:rsidP="00BC7EF8">
      <w:pPr>
        <w:rPr>
          <w:sz w:val="28"/>
          <w:szCs w:val="20"/>
        </w:rPr>
      </w:pPr>
    </w:p>
    <w:p w14:paraId="0ABF1E83" w14:textId="1E507182" w:rsidR="00417288" w:rsidRPr="0032127E" w:rsidRDefault="00417288" w:rsidP="00BC7EF8">
      <w:pPr>
        <w:rPr>
          <w:sz w:val="28"/>
          <w:szCs w:val="20"/>
        </w:rPr>
      </w:pPr>
    </w:p>
    <w:p w14:paraId="2C75DA4D" w14:textId="0F1F540F" w:rsidR="00417288" w:rsidRDefault="00396229" w:rsidP="00BC7EF8">
      <w:r>
        <w:rPr>
          <w:noProof/>
          <w:lang w:eastAsia="en-GB"/>
        </w:rPr>
        <w:drawing>
          <wp:anchor distT="0" distB="0" distL="114300" distR="114300" simplePos="0" relativeHeight="251905024" behindDoc="0" locked="0" layoutInCell="1" allowOverlap="1" wp14:anchorId="77F1ED1B" wp14:editId="77638F3B">
            <wp:simplePos x="0" y="0"/>
            <wp:positionH relativeFrom="margin">
              <wp:posOffset>93345</wp:posOffset>
            </wp:positionH>
            <wp:positionV relativeFrom="paragraph">
              <wp:posOffset>11430</wp:posOffset>
            </wp:positionV>
            <wp:extent cx="1163320" cy="1163320"/>
            <wp:effectExtent l="0" t="0" r="0" b="0"/>
            <wp:wrapNone/>
            <wp:docPr id="1311301713" name="Picture 13113017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301713" name="Picture 13113017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6CE">
        <w:t>This means making sure that</w:t>
      </w:r>
      <w:r w:rsidR="004742B6">
        <w:t xml:space="preserve"> Pasifika artists have </w:t>
      </w:r>
      <w:r w:rsidR="00A75980">
        <w:t xml:space="preserve">all the right </w:t>
      </w:r>
      <w:r w:rsidR="000F3F01" w:rsidRPr="000F3F01">
        <w:rPr>
          <w:b/>
          <w:bCs/>
        </w:rPr>
        <w:t>tools</w:t>
      </w:r>
      <w:r w:rsidR="00A75980">
        <w:t xml:space="preserve"> </w:t>
      </w:r>
      <w:r w:rsidR="004742B6">
        <w:t>they need to do their work.</w:t>
      </w:r>
    </w:p>
    <w:p w14:paraId="6E8C7474" w14:textId="4FD7E233" w:rsidR="000F3F01" w:rsidRPr="0032127E" w:rsidRDefault="000F3F01" w:rsidP="00BC7EF8">
      <w:pPr>
        <w:rPr>
          <w:sz w:val="28"/>
          <w:szCs w:val="20"/>
        </w:rPr>
      </w:pPr>
    </w:p>
    <w:p w14:paraId="00EE377B" w14:textId="377D1637" w:rsidR="000F3F01" w:rsidRPr="0032127E" w:rsidRDefault="000F3F01" w:rsidP="009A0709">
      <w:pPr>
        <w:ind w:right="-55"/>
        <w:rPr>
          <w:sz w:val="28"/>
          <w:szCs w:val="20"/>
        </w:rPr>
      </w:pPr>
      <w:r w:rsidRPr="0032127E">
        <w:rPr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1936804B" wp14:editId="30CF660F">
                <wp:simplePos x="0" y="0"/>
                <wp:positionH relativeFrom="column">
                  <wp:posOffset>2235200</wp:posOffset>
                </wp:positionH>
                <wp:positionV relativeFrom="paragraph">
                  <wp:posOffset>163195</wp:posOffset>
                </wp:positionV>
                <wp:extent cx="3368040" cy="2034540"/>
                <wp:effectExtent l="0" t="0" r="3810" b="3810"/>
                <wp:wrapNone/>
                <wp:docPr id="115147230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040" cy="203454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C262D" id="Rectangle 14" o:spid="_x0000_s1026" style="position:absolute;margin-left:176pt;margin-top:12.85pt;width:265.2pt;height:160.2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" fillcolor="#ffecaf" stroked="f" strokeweight="1pt"/>
            </w:pict>
          </mc:Fallback>
        </mc:AlternateContent>
      </w:r>
    </w:p>
    <w:p w14:paraId="7A2A7CB8" w14:textId="54CA149F" w:rsidR="0088102C" w:rsidRDefault="00396229" w:rsidP="009A0709">
      <w:r>
        <w:rPr>
          <w:noProof/>
        </w:rPr>
        <w:drawing>
          <wp:anchor distT="0" distB="0" distL="114300" distR="114300" simplePos="0" relativeHeight="252053504" behindDoc="0" locked="0" layoutInCell="1" allowOverlap="1" wp14:anchorId="0AA1E6A9" wp14:editId="09DDB5FF">
            <wp:simplePos x="0" y="0"/>
            <wp:positionH relativeFrom="margin">
              <wp:posOffset>-34290</wp:posOffset>
            </wp:positionH>
            <wp:positionV relativeFrom="paragraph">
              <wp:posOffset>196850</wp:posOffset>
            </wp:positionV>
            <wp:extent cx="1524000" cy="1387475"/>
            <wp:effectExtent l="0" t="0" r="0" b="3175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F01" w:rsidRPr="000F3F01">
        <w:rPr>
          <w:b/>
          <w:bCs/>
        </w:rPr>
        <w:t>Tools</w:t>
      </w:r>
      <w:r w:rsidR="000F3F01">
        <w:t xml:space="preserve"> means</w:t>
      </w:r>
      <w:r w:rsidR="0088102C">
        <w:t>:</w:t>
      </w:r>
    </w:p>
    <w:p w14:paraId="4A6EF230" w14:textId="77777777" w:rsidR="009A0709" w:rsidRPr="009A0709" w:rsidRDefault="009A0709" w:rsidP="009A0709">
      <w:pPr>
        <w:rPr>
          <w:sz w:val="22"/>
          <w:szCs w:val="14"/>
        </w:rPr>
      </w:pPr>
    </w:p>
    <w:p w14:paraId="6ED59D35" w14:textId="6381B58A" w:rsidR="0088102C" w:rsidRDefault="0088102C" w:rsidP="009A0709">
      <w:pPr>
        <w:pStyle w:val="ListParagraph"/>
        <w:numPr>
          <w:ilvl w:val="0"/>
          <w:numId w:val="20"/>
        </w:numPr>
        <w:spacing w:before="0"/>
        <w:ind w:left="4253" w:hanging="567"/>
      </w:pPr>
      <w:r>
        <w:t>k</w:t>
      </w:r>
      <w:r w:rsidR="000F3F01">
        <w:t>nowledge</w:t>
      </w:r>
      <w:r>
        <w:t xml:space="preserve"> / knowing </w:t>
      </w:r>
      <w:proofErr w:type="gramStart"/>
      <w:r>
        <w:t>things</w:t>
      </w:r>
      <w:proofErr w:type="gramEnd"/>
    </w:p>
    <w:p w14:paraId="55A1959D" w14:textId="77777777" w:rsidR="009A0709" w:rsidRPr="009A0709" w:rsidRDefault="009A0709" w:rsidP="009A0709">
      <w:pPr>
        <w:pStyle w:val="ListParagraph"/>
        <w:numPr>
          <w:ilvl w:val="0"/>
          <w:numId w:val="0"/>
        </w:numPr>
        <w:spacing w:before="0"/>
        <w:ind w:left="4253" w:right="-55"/>
        <w:rPr>
          <w:sz w:val="22"/>
          <w:szCs w:val="12"/>
        </w:rPr>
      </w:pPr>
    </w:p>
    <w:p w14:paraId="34DC390C" w14:textId="1D4E0850" w:rsidR="000F3F01" w:rsidRDefault="0088102C" w:rsidP="009A0709">
      <w:pPr>
        <w:pStyle w:val="ListParagraph"/>
        <w:numPr>
          <w:ilvl w:val="0"/>
          <w:numId w:val="20"/>
        </w:numPr>
        <w:spacing w:before="0"/>
        <w:ind w:left="4253" w:right="-55" w:hanging="567"/>
      </w:pPr>
      <w:r>
        <w:t>a</w:t>
      </w:r>
      <w:r w:rsidR="000F3F01">
        <w:t>bilities</w:t>
      </w:r>
      <w:r>
        <w:t xml:space="preserve"> / being able to do things.</w:t>
      </w:r>
    </w:p>
    <w:p w14:paraId="7438ABDF" w14:textId="77777777" w:rsidR="00A75980" w:rsidRPr="0032127E" w:rsidRDefault="00A75980" w:rsidP="00BC7EF8">
      <w:pPr>
        <w:rPr>
          <w:sz w:val="28"/>
          <w:szCs w:val="20"/>
        </w:rPr>
      </w:pPr>
    </w:p>
    <w:p w14:paraId="0633041D" w14:textId="153185FF" w:rsidR="00A75980" w:rsidRPr="0032127E" w:rsidRDefault="00A75980" w:rsidP="00BC7EF8">
      <w:pPr>
        <w:rPr>
          <w:sz w:val="28"/>
          <w:szCs w:val="20"/>
        </w:rPr>
      </w:pPr>
    </w:p>
    <w:p w14:paraId="248D1C01" w14:textId="54780F47" w:rsidR="0032127E" w:rsidRDefault="0032127E" w:rsidP="0032127E">
      <w:r>
        <w:rPr>
          <w:noProof/>
          <w:lang w:eastAsia="en-GB"/>
        </w:rPr>
        <w:drawing>
          <wp:anchor distT="0" distB="0" distL="114300" distR="114300" simplePos="0" relativeHeight="251907072" behindDoc="0" locked="0" layoutInCell="1" allowOverlap="1" wp14:anchorId="6BDA1355" wp14:editId="77AC76D7">
            <wp:simplePos x="0" y="0"/>
            <wp:positionH relativeFrom="margin">
              <wp:posOffset>107315</wp:posOffset>
            </wp:positionH>
            <wp:positionV relativeFrom="paragraph">
              <wp:posOffset>-260350</wp:posOffset>
            </wp:positionV>
            <wp:extent cx="1190625" cy="1332230"/>
            <wp:effectExtent l="0" t="0" r="0" b="1270"/>
            <wp:wrapNone/>
            <wp:docPr id="1897929759" name="Picture 18979297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929759" name="Picture 18979297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6CE">
        <w:rPr>
          <w:noProof/>
          <w:lang w:eastAsia="en-GB"/>
        </w:rPr>
        <w:t xml:space="preserve">Having the right </w:t>
      </w:r>
      <w:r w:rsidR="000F3F01">
        <w:t>tools</w:t>
      </w:r>
      <w:r w:rsidR="00A75980">
        <w:t xml:space="preserve"> </w:t>
      </w:r>
      <w:r w:rsidR="009F56CE">
        <w:t xml:space="preserve">means </w:t>
      </w:r>
      <w:r w:rsidR="00A75980">
        <w:t xml:space="preserve">Pasifika </w:t>
      </w:r>
      <w:r w:rsidR="000F3F01">
        <w:t>artists</w:t>
      </w:r>
      <w:r w:rsidR="00A75980">
        <w:t xml:space="preserve"> </w:t>
      </w:r>
      <w:r w:rsidR="009F56CE">
        <w:t xml:space="preserve">can </w:t>
      </w:r>
      <w:r w:rsidR="00A75980">
        <w:t xml:space="preserve">create excellent </w:t>
      </w:r>
      <w:r w:rsidR="009F56CE">
        <w:t xml:space="preserve">art / </w:t>
      </w:r>
      <w:r w:rsidR="00A75980">
        <w:t>work.</w:t>
      </w:r>
      <w:r>
        <w:br w:type="page"/>
      </w:r>
    </w:p>
    <w:p w14:paraId="3B8EA7A3" w14:textId="2FBFF2F9" w:rsidR="00D11D63" w:rsidRPr="00256098" w:rsidRDefault="00396229" w:rsidP="00256098">
      <w:pPr>
        <w:ind w:left="4253" w:hanging="567"/>
        <w:rPr>
          <w:b/>
          <w:bCs/>
          <w:sz w:val="36"/>
          <w:szCs w:val="28"/>
        </w:rPr>
      </w:pPr>
      <w:r>
        <w:rPr>
          <w:b/>
          <w:bCs/>
          <w:noProof/>
          <w:sz w:val="36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5734D7FB" wp14:editId="2D89A1D3">
                <wp:simplePos x="0" y="0"/>
                <wp:positionH relativeFrom="margin">
                  <wp:posOffset>190500</wp:posOffset>
                </wp:positionH>
                <wp:positionV relativeFrom="paragraph">
                  <wp:posOffset>-36195</wp:posOffset>
                </wp:positionV>
                <wp:extent cx="1104900" cy="970915"/>
                <wp:effectExtent l="0" t="0" r="19050" b="635"/>
                <wp:wrapNone/>
                <wp:docPr id="43" name="Group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970915"/>
                          <a:chOff x="76200" y="171450"/>
                          <a:chExt cx="1104900" cy="970915"/>
                        </a:xfrm>
                      </wpg:grpSpPr>
                      <pic:pic xmlns:pic="http://schemas.openxmlformats.org/drawingml/2006/picture">
                        <pic:nvPicPr>
                          <pic:cNvPr id="1327387484" name="Picture 132738748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71450"/>
                            <a:ext cx="967105" cy="970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Oval 40"/>
                        <wps:cNvSpPr/>
                        <wps:spPr>
                          <a:xfrm>
                            <a:off x="790575" y="295275"/>
                            <a:ext cx="390525" cy="3048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51054B" id="Group 43" o:spid="_x0000_s1026" alt="&quot;&quot;" style="position:absolute;margin-left:15pt;margin-top:-2.85pt;width:87pt;height:76.45pt;z-index:252045312;mso-position-horizontal-relative:margin;mso-width-relative:margin;mso-height-relative:margin" coordorigin="762,1714" coordsize="11049,9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">
                <v:shape id="Picture 1327387484" o:spid="_x0000_s1027" type="#_x0000_t75" alt="&quot;&quot;" style="position:absolute;left:762;top:1714;width:9671;height:9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">
                  <v:imagedata r:id="rId85" o:title=""/>
                </v:shape>
                <v:oval id="Oval 40" o:spid="_x0000_s1028" style="position:absolute;left:7905;top:2952;width:3906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" filled="f" strokecolor="red" strokeweight="1.5pt">
                  <v:stroke joinstyle="miter"/>
                </v:oval>
                <w10:wrap anchorx="margin"/>
              </v:group>
            </w:pict>
          </mc:Fallback>
        </mc:AlternateContent>
      </w:r>
      <w:r w:rsidR="00D11D63" w:rsidRPr="00256098">
        <w:rPr>
          <w:b/>
          <w:bCs/>
          <w:sz w:val="36"/>
          <w:szCs w:val="28"/>
        </w:rPr>
        <w:t>2. Vaka</w:t>
      </w:r>
      <w:r w:rsidR="00181180">
        <w:rPr>
          <w:b/>
          <w:bCs/>
          <w:sz w:val="36"/>
          <w:szCs w:val="28"/>
        </w:rPr>
        <w:t xml:space="preserve"> / Canoe</w:t>
      </w:r>
    </w:p>
    <w:p w14:paraId="7382563E" w14:textId="5C00B192" w:rsidR="004742B6" w:rsidRPr="00181180" w:rsidRDefault="004742B6" w:rsidP="00BC7EF8">
      <w:pPr>
        <w:rPr>
          <w:sz w:val="28"/>
          <w:szCs w:val="20"/>
        </w:rPr>
      </w:pPr>
    </w:p>
    <w:p w14:paraId="555361DA" w14:textId="383C8B14" w:rsidR="004742B6" w:rsidRPr="00181180" w:rsidRDefault="004742B6" w:rsidP="00BC7EF8">
      <w:pPr>
        <w:rPr>
          <w:sz w:val="28"/>
          <w:szCs w:val="20"/>
        </w:rPr>
      </w:pPr>
      <w:r w:rsidRPr="00181180">
        <w:rPr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3B6D9E80" wp14:editId="66BF7161">
                <wp:simplePos x="0" y="0"/>
                <wp:positionH relativeFrom="column">
                  <wp:posOffset>2266950</wp:posOffset>
                </wp:positionH>
                <wp:positionV relativeFrom="paragraph">
                  <wp:posOffset>241935</wp:posOffset>
                </wp:positionV>
                <wp:extent cx="3323590" cy="809625"/>
                <wp:effectExtent l="0" t="0" r="0" b="9525"/>
                <wp:wrapNone/>
                <wp:docPr id="180863064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3590" cy="809625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78E48" id="Rectangle 7" o:spid="_x0000_s1026" style="position:absolute;margin-left:178.5pt;margin-top:19.05pt;width:261.7pt;height:63.75pt;z-index:-25149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" fillcolor="#ffecaf" stroked="f" strokeweight="1pt"/>
            </w:pict>
          </mc:Fallback>
        </mc:AlternateContent>
      </w:r>
    </w:p>
    <w:p w14:paraId="42B24619" w14:textId="05B04B4C" w:rsidR="004742B6" w:rsidRDefault="00181180" w:rsidP="00BC7EF8">
      <w:r w:rsidRPr="00181180">
        <w:rPr>
          <w:noProof/>
          <w:sz w:val="28"/>
          <w:szCs w:val="20"/>
        </w:rPr>
        <w:drawing>
          <wp:anchor distT="0" distB="0" distL="114300" distR="114300" simplePos="0" relativeHeight="252063744" behindDoc="0" locked="0" layoutInCell="1" allowOverlap="1" wp14:anchorId="0E066783" wp14:editId="596D7313">
            <wp:simplePos x="0" y="0"/>
            <wp:positionH relativeFrom="margin">
              <wp:posOffset>57785</wp:posOffset>
            </wp:positionH>
            <wp:positionV relativeFrom="paragraph">
              <wp:posOffset>298450</wp:posOffset>
            </wp:positionV>
            <wp:extent cx="1468120" cy="1886585"/>
            <wp:effectExtent l="0" t="0" r="0" b="0"/>
            <wp:wrapThrough wrapText="bothSides">
              <wp:wrapPolygon edited="0">
                <wp:start x="0" y="0"/>
                <wp:lineTo x="0" y="21375"/>
                <wp:lineTo x="21301" y="21375"/>
                <wp:lineTo x="21301" y="0"/>
                <wp:lineTo x="0" y="0"/>
              </wp:wrapPolygon>
            </wp:wrapThrough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2B6" w:rsidRPr="004742B6">
        <w:rPr>
          <w:b/>
          <w:bCs/>
        </w:rPr>
        <w:t>Vaka</w:t>
      </w:r>
      <w:r w:rsidR="004742B6">
        <w:t xml:space="preserve"> means the support Pa</w:t>
      </w:r>
      <w:r w:rsidR="0088406C">
        <w:t>s</w:t>
      </w:r>
      <w:r w:rsidR="004742B6">
        <w:t>ifika people need.</w:t>
      </w:r>
    </w:p>
    <w:p w14:paraId="6B8856E8" w14:textId="55BD2E4A" w:rsidR="004742B6" w:rsidRPr="00181180" w:rsidRDefault="0059017A" w:rsidP="0059017A">
      <w:pPr>
        <w:tabs>
          <w:tab w:val="left" w:pos="7140"/>
        </w:tabs>
        <w:rPr>
          <w:sz w:val="28"/>
          <w:szCs w:val="20"/>
        </w:rPr>
      </w:pPr>
      <w:r w:rsidRPr="00181180">
        <w:rPr>
          <w:sz w:val="28"/>
          <w:szCs w:val="20"/>
        </w:rPr>
        <w:tab/>
      </w:r>
    </w:p>
    <w:p w14:paraId="3B0D4641" w14:textId="77777777" w:rsidR="004742B6" w:rsidRPr="00181180" w:rsidRDefault="004742B6" w:rsidP="00BC7EF8">
      <w:pPr>
        <w:rPr>
          <w:sz w:val="28"/>
          <w:szCs w:val="20"/>
        </w:rPr>
      </w:pPr>
    </w:p>
    <w:p w14:paraId="5B82D2C8" w14:textId="192D3BCB" w:rsidR="00181180" w:rsidRDefault="00181180" w:rsidP="00BC7EF8">
      <w:pPr>
        <w:rPr>
          <w:noProof/>
          <w:lang w:eastAsia="en-GB"/>
        </w:rPr>
      </w:pPr>
      <w:r>
        <w:rPr>
          <w:noProof/>
          <w:lang w:eastAsia="en-GB"/>
        </w:rPr>
        <w:t>The Pacific arts community is supported to:</w:t>
      </w:r>
    </w:p>
    <w:p w14:paraId="716B38DB" w14:textId="6EE19E67" w:rsidR="00181180" w:rsidRDefault="00181180" w:rsidP="00181180">
      <w:pPr>
        <w:pStyle w:val="ListParagraph"/>
        <w:numPr>
          <w:ilvl w:val="0"/>
          <w:numId w:val="23"/>
        </w:numPr>
        <w:ind w:left="4253" w:hanging="567"/>
        <w:rPr>
          <w:noProof/>
          <w:lang w:eastAsia="en-GB"/>
        </w:rPr>
      </w:pPr>
      <w:r>
        <w:rPr>
          <w:noProof/>
          <w:lang w:eastAsia="en-GB"/>
        </w:rPr>
        <w:t>be leaders in their art</w:t>
      </w:r>
    </w:p>
    <w:p w14:paraId="5812282F" w14:textId="6086D432" w:rsidR="00181180" w:rsidRDefault="00181180" w:rsidP="00181180">
      <w:pPr>
        <w:pStyle w:val="ListParagraph"/>
        <w:numPr>
          <w:ilvl w:val="0"/>
          <w:numId w:val="23"/>
        </w:numPr>
        <w:ind w:left="4253" w:hanging="567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11168" behindDoc="0" locked="0" layoutInCell="1" allowOverlap="1" wp14:anchorId="6E8503ED" wp14:editId="56E47BC3">
            <wp:simplePos x="0" y="0"/>
            <wp:positionH relativeFrom="margin">
              <wp:align>left</wp:align>
            </wp:positionH>
            <wp:positionV relativeFrom="paragraph">
              <wp:posOffset>128270</wp:posOffset>
            </wp:positionV>
            <wp:extent cx="1556385" cy="2129155"/>
            <wp:effectExtent l="0" t="0" r="5715" b="4445"/>
            <wp:wrapNone/>
            <wp:docPr id="44505131" name="Picture 445051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05131" name="Picture 445051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t>grow their arts.</w:t>
      </w:r>
    </w:p>
    <w:p w14:paraId="4A5326F5" w14:textId="77777777" w:rsidR="00181180" w:rsidRPr="00181180" w:rsidRDefault="00181180" w:rsidP="00BC7EF8">
      <w:pPr>
        <w:rPr>
          <w:noProof/>
          <w:sz w:val="28"/>
          <w:szCs w:val="20"/>
          <w:lang w:eastAsia="en-GB"/>
        </w:rPr>
      </w:pPr>
    </w:p>
    <w:p w14:paraId="6F1C1F31" w14:textId="77777777" w:rsidR="00181180" w:rsidRPr="00181180" w:rsidRDefault="00181180" w:rsidP="00BC7EF8">
      <w:pPr>
        <w:rPr>
          <w:noProof/>
          <w:sz w:val="28"/>
          <w:szCs w:val="20"/>
          <w:lang w:eastAsia="en-GB"/>
        </w:rPr>
      </w:pPr>
    </w:p>
    <w:p w14:paraId="3FA2F69A" w14:textId="5BE0DC65" w:rsidR="004742B6" w:rsidRDefault="00181180" w:rsidP="00BC7EF8">
      <w:r>
        <w:rPr>
          <w:noProof/>
          <w:lang w:eastAsia="en-GB"/>
        </w:rPr>
        <w:t>The Pacific arts community includes</w:t>
      </w:r>
      <w:r w:rsidR="004742B6">
        <w:t>:</w:t>
      </w:r>
    </w:p>
    <w:p w14:paraId="29031FA4" w14:textId="03AA5B11" w:rsidR="004742B6" w:rsidRDefault="00181180" w:rsidP="004742B6">
      <w:pPr>
        <w:pStyle w:val="Listtoplevel"/>
      </w:pPr>
      <w:r w:rsidRPr="0059017A">
        <w:drawing>
          <wp:anchor distT="0" distB="0" distL="114300" distR="114300" simplePos="0" relativeHeight="252054528" behindDoc="0" locked="0" layoutInCell="1" allowOverlap="1" wp14:anchorId="01610791" wp14:editId="166CDC35">
            <wp:simplePos x="0" y="0"/>
            <wp:positionH relativeFrom="column">
              <wp:posOffset>-55245</wp:posOffset>
            </wp:positionH>
            <wp:positionV relativeFrom="paragraph">
              <wp:posOffset>801370</wp:posOffset>
            </wp:positionV>
            <wp:extent cx="1876425" cy="1876425"/>
            <wp:effectExtent l="0" t="0" r="9525" b="0"/>
            <wp:wrapThrough wrapText="bothSides">
              <wp:wrapPolygon edited="0">
                <wp:start x="6140" y="2193"/>
                <wp:lineTo x="5044" y="3947"/>
                <wp:lineTo x="4386" y="5263"/>
                <wp:lineTo x="4386" y="6140"/>
                <wp:lineTo x="2631" y="7456"/>
                <wp:lineTo x="1316" y="8991"/>
                <wp:lineTo x="1535" y="13157"/>
                <wp:lineTo x="0" y="15789"/>
                <wp:lineTo x="0" y="16666"/>
                <wp:lineTo x="21490" y="16666"/>
                <wp:lineTo x="21490" y="15789"/>
                <wp:lineTo x="19955" y="13157"/>
                <wp:lineTo x="20613" y="9649"/>
                <wp:lineTo x="18640" y="7237"/>
                <wp:lineTo x="17982" y="5702"/>
                <wp:lineTo x="14912" y="4605"/>
                <wp:lineTo x="7237" y="2193"/>
                <wp:lineTo x="6140" y="2193"/>
              </wp:wrapPolygon>
            </wp:wrapThrough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2B6">
        <w:t>groups</w:t>
      </w:r>
    </w:p>
    <w:p w14:paraId="6F572159" w14:textId="24203BFF" w:rsidR="004742B6" w:rsidRPr="004C79CC" w:rsidRDefault="004742B6" w:rsidP="004742B6">
      <w:pPr>
        <w:pStyle w:val="Listtoplevel"/>
        <w:rPr>
          <w:b/>
          <w:bCs/>
        </w:rPr>
      </w:pPr>
      <w:r w:rsidRPr="00181180">
        <w:t>collectives</w:t>
      </w:r>
      <w:r w:rsidR="00181180" w:rsidRPr="00181180">
        <w:t xml:space="preserve"> /</w:t>
      </w:r>
      <w:r w:rsidR="00181180">
        <w:rPr>
          <w:b/>
          <w:bCs/>
        </w:rPr>
        <w:t xml:space="preserve"> </w:t>
      </w:r>
      <w:r w:rsidR="00181180">
        <w:t>groups working together</w:t>
      </w:r>
    </w:p>
    <w:p w14:paraId="2D828CE8" w14:textId="48B1A507" w:rsidR="004742B6" w:rsidRDefault="004742B6" w:rsidP="00181180">
      <w:pPr>
        <w:pStyle w:val="Listtoplevel"/>
      </w:pPr>
      <w:r>
        <w:t>organisations.</w:t>
      </w:r>
      <w:r>
        <w:br w:type="page"/>
      </w:r>
    </w:p>
    <w:p w14:paraId="2B7E4EA1" w14:textId="3FE01414" w:rsidR="00D11D63" w:rsidRPr="00256098" w:rsidRDefault="0088102C" w:rsidP="00396229">
      <w:pPr>
        <w:pStyle w:val="ListParagraph"/>
        <w:numPr>
          <w:ilvl w:val="0"/>
          <w:numId w:val="19"/>
        </w:numPr>
        <w:ind w:left="4253" w:hanging="567"/>
        <w:rPr>
          <w:b/>
          <w:bCs/>
          <w:sz w:val="36"/>
          <w:szCs w:val="26"/>
        </w:rPr>
      </w:pPr>
      <w:r>
        <w:rPr>
          <w:b/>
          <w:bCs/>
          <w:noProof/>
          <w:sz w:val="3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58D43FDC" wp14:editId="12ABFFBE">
                <wp:simplePos x="0" y="0"/>
                <wp:positionH relativeFrom="margin">
                  <wp:posOffset>228600</wp:posOffset>
                </wp:positionH>
                <wp:positionV relativeFrom="paragraph">
                  <wp:posOffset>-114300</wp:posOffset>
                </wp:positionV>
                <wp:extent cx="1171575" cy="1097280"/>
                <wp:effectExtent l="0" t="0" r="28575" b="26670"/>
                <wp:wrapNone/>
                <wp:docPr id="45" name="Group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1097280"/>
                          <a:chOff x="0" y="0"/>
                          <a:chExt cx="1247775" cy="1181100"/>
                        </a:xfrm>
                      </wpg:grpSpPr>
                      <pic:pic xmlns:pic="http://schemas.openxmlformats.org/drawingml/2006/picture">
                        <pic:nvPicPr>
                          <pic:cNvPr id="300038487" name="Picture 30003848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126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Oval 44"/>
                        <wps:cNvSpPr/>
                        <wps:spPr>
                          <a:xfrm>
                            <a:off x="857250" y="876300"/>
                            <a:ext cx="390525" cy="3048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52B16C" id="Group 45" o:spid="_x0000_s1026" alt="&quot;&quot;" style="position:absolute;margin-left:18pt;margin-top:-9pt;width:92.25pt;height:86.4pt;z-index:252048384;mso-position-horizontal-relative:margin;mso-width-relative:margin;mso-height-relative:margin" coordsize="12477,11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">
                <v:shape id="Picture 300038487" o:spid="_x0000_s1027" type="#_x0000_t75" alt="&quot;&quot;" style="position:absolute;width:11226;height:1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">
                  <v:imagedata r:id="rId89" o:title=""/>
                </v:shape>
                <v:oval id="Oval 44" o:spid="_x0000_s1028" style="position:absolute;left:8572;top:8763;width:390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" filled="f" strokecolor="red" strokeweight="1.5pt">
                  <v:stroke joinstyle="miter"/>
                </v:oval>
                <w10:wrap anchorx="margin"/>
              </v:group>
            </w:pict>
          </mc:Fallback>
        </mc:AlternateContent>
      </w:r>
      <w:r w:rsidR="00D11D63" w:rsidRPr="00256098">
        <w:rPr>
          <w:b/>
          <w:bCs/>
          <w:sz w:val="36"/>
          <w:szCs w:val="26"/>
        </w:rPr>
        <w:t>Moana</w:t>
      </w:r>
      <w:r w:rsidR="00181180">
        <w:rPr>
          <w:b/>
          <w:bCs/>
          <w:sz w:val="36"/>
          <w:szCs w:val="26"/>
        </w:rPr>
        <w:t xml:space="preserve"> / Ocean</w:t>
      </w:r>
    </w:p>
    <w:p w14:paraId="577799B2" w14:textId="6B3581CC" w:rsidR="004742B6" w:rsidRDefault="004742B6" w:rsidP="00D11D63"/>
    <w:p w14:paraId="2AE4C323" w14:textId="3675FAE8" w:rsidR="004742B6" w:rsidRDefault="00181180" w:rsidP="004742B6"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7A5C4D75" wp14:editId="206681CA">
                <wp:simplePos x="0" y="0"/>
                <wp:positionH relativeFrom="column">
                  <wp:posOffset>2200275</wp:posOffset>
                </wp:positionH>
                <wp:positionV relativeFrom="paragraph">
                  <wp:posOffset>217170</wp:posOffset>
                </wp:positionV>
                <wp:extent cx="3378835" cy="3295650"/>
                <wp:effectExtent l="0" t="0" r="0" b="0"/>
                <wp:wrapNone/>
                <wp:docPr id="1950343271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835" cy="329565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270AA" id="Rectangle 8" o:spid="_x0000_s1026" style="position:absolute;margin-left:173.25pt;margin-top:17.1pt;width:266.05pt;height:259.5pt;z-index:-251498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" fillcolor="#ffecaf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2720" behindDoc="0" locked="0" layoutInCell="1" allowOverlap="1" wp14:anchorId="5B294F8A" wp14:editId="170F1052">
            <wp:simplePos x="0" y="0"/>
            <wp:positionH relativeFrom="column">
              <wp:posOffset>-409575</wp:posOffset>
            </wp:positionH>
            <wp:positionV relativeFrom="paragraph">
              <wp:posOffset>434340</wp:posOffset>
            </wp:positionV>
            <wp:extent cx="2276475" cy="1537335"/>
            <wp:effectExtent l="0" t="0" r="9525" b="5715"/>
            <wp:wrapThrough wrapText="bothSides">
              <wp:wrapPolygon edited="0">
                <wp:start x="0" y="0"/>
                <wp:lineTo x="0" y="21413"/>
                <wp:lineTo x="21510" y="21413"/>
                <wp:lineTo x="21510" y="0"/>
                <wp:lineTo x="0" y="0"/>
              </wp:wrapPolygon>
            </wp:wrapThrough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3E3F5" w14:textId="2BE88C15" w:rsidR="004742B6" w:rsidRDefault="004742B6" w:rsidP="004742B6">
      <w:r w:rsidRPr="004742B6">
        <w:rPr>
          <w:b/>
          <w:bCs/>
        </w:rPr>
        <w:t>Moana</w:t>
      </w:r>
      <w:r>
        <w:t xml:space="preserve"> means people connecting across:</w:t>
      </w:r>
    </w:p>
    <w:p w14:paraId="5FEB11ED" w14:textId="4583715F" w:rsidR="004742B6" w:rsidRDefault="004742B6" w:rsidP="004742B6">
      <w:pPr>
        <w:pStyle w:val="Listtoplevel"/>
      </w:pPr>
      <w:r>
        <w:t>Aotearoa New Zealand</w:t>
      </w:r>
    </w:p>
    <w:p w14:paraId="0D94292B" w14:textId="16E28082" w:rsidR="004742B6" w:rsidRPr="004742B6" w:rsidRDefault="00181180" w:rsidP="004742B6">
      <w:pPr>
        <w:pStyle w:val="Listtoplevel"/>
      </w:pPr>
      <w:r>
        <w:rPr>
          <w:lang w:eastAsia="en-GB"/>
        </w:rPr>
        <w:drawing>
          <wp:anchor distT="0" distB="0" distL="114300" distR="114300" simplePos="0" relativeHeight="252061696" behindDoc="0" locked="0" layoutInCell="1" allowOverlap="1" wp14:anchorId="1DAADD1F" wp14:editId="38354061">
            <wp:simplePos x="0" y="0"/>
            <wp:positionH relativeFrom="margin">
              <wp:posOffset>-304800</wp:posOffset>
            </wp:positionH>
            <wp:positionV relativeFrom="paragraph">
              <wp:posOffset>457200</wp:posOffset>
            </wp:positionV>
            <wp:extent cx="2019300" cy="1350645"/>
            <wp:effectExtent l="0" t="0" r="0" b="1905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2B6" w:rsidRPr="004742B6">
        <w:t xml:space="preserve">Te Moana-nui-a-Kiva / </w:t>
      </w:r>
      <w:r w:rsidR="004742B6" w:rsidRPr="004742B6">
        <w:br/>
      </w:r>
      <w:r w:rsidR="000F3F01">
        <w:t>Oceania.</w:t>
      </w:r>
    </w:p>
    <w:p w14:paraId="2EDBCC21" w14:textId="13E08CD2" w:rsidR="004742B6" w:rsidRDefault="004742B6" w:rsidP="004742B6">
      <w:pPr>
        <w:pStyle w:val="Listtoplevel"/>
      </w:pPr>
      <w:r>
        <w:t xml:space="preserve"> the world. </w:t>
      </w:r>
    </w:p>
    <w:p w14:paraId="5ED760A9" w14:textId="77777777" w:rsidR="004742B6" w:rsidRDefault="004742B6" w:rsidP="004742B6"/>
    <w:p w14:paraId="5DB6832D" w14:textId="1870ED5B" w:rsidR="004742B6" w:rsidRDefault="00C60C5D" w:rsidP="004742B6">
      <w:r>
        <w:rPr>
          <w:noProof/>
          <w:lang w:eastAsia="en-GB"/>
        </w:rPr>
        <w:drawing>
          <wp:anchor distT="0" distB="0" distL="114300" distR="114300" simplePos="0" relativeHeight="251915264" behindDoc="0" locked="0" layoutInCell="1" allowOverlap="1" wp14:anchorId="0BD04DE9" wp14:editId="6DF38FF8">
            <wp:simplePos x="0" y="0"/>
            <wp:positionH relativeFrom="margin">
              <wp:posOffset>76835</wp:posOffset>
            </wp:positionH>
            <wp:positionV relativeFrom="paragraph">
              <wp:posOffset>144780</wp:posOffset>
            </wp:positionV>
            <wp:extent cx="1385570" cy="1507490"/>
            <wp:effectExtent l="0" t="0" r="5080" b="0"/>
            <wp:wrapNone/>
            <wp:docPr id="2006159566" name="Picture 20061595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159566" name="Picture 20061595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E0DD5" w14:textId="530AA5DC" w:rsidR="004742B6" w:rsidRPr="00181180" w:rsidRDefault="0088406C" w:rsidP="004742B6">
      <w:pPr>
        <w:rPr>
          <w:b/>
          <w:bCs/>
        </w:rPr>
      </w:pPr>
      <w:r>
        <w:t>Creative New Zealand want</w:t>
      </w:r>
      <w:r w:rsidR="005E25E8">
        <w:t>s</w:t>
      </w:r>
      <w:r>
        <w:t xml:space="preserve"> Pasifika artists to make </w:t>
      </w:r>
      <w:r w:rsidRPr="00181180">
        <w:rPr>
          <w:b/>
          <w:bCs/>
        </w:rPr>
        <w:t>meaningful connections.</w:t>
      </w:r>
    </w:p>
    <w:p w14:paraId="61BB7BF6" w14:textId="55A4D0C0" w:rsidR="0088406C" w:rsidRDefault="0088406C" w:rsidP="004742B6"/>
    <w:p w14:paraId="5620BF6A" w14:textId="4AAB48A0" w:rsidR="00181180" w:rsidRDefault="00181180" w:rsidP="004742B6"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1" allowOverlap="1" wp14:anchorId="0ED6D9E8" wp14:editId="33E708EB">
                <wp:simplePos x="0" y="0"/>
                <wp:positionH relativeFrom="margin">
                  <wp:align>right</wp:align>
                </wp:positionH>
                <wp:positionV relativeFrom="paragraph">
                  <wp:posOffset>212090</wp:posOffset>
                </wp:positionV>
                <wp:extent cx="3355975" cy="2198370"/>
                <wp:effectExtent l="0" t="0" r="0" b="0"/>
                <wp:wrapNone/>
                <wp:docPr id="5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5975" cy="219837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0D571" id="Rectangle 8" o:spid="_x0000_s1026" style="position:absolute;margin-left:213.05pt;margin-top:16.7pt;width:264.25pt;height:173.1pt;z-index:-251250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" fillcolor="#ffecaf" stroked="f" strokeweight="1pt">
                <w10:wrap anchorx="margin"/>
              </v:rect>
            </w:pict>
          </mc:Fallback>
        </mc:AlternateContent>
      </w:r>
    </w:p>
    <w:p w14:paraId="086FEF7F" w14:textId="280E0E66" w:rsidR="00181180" w:rsidRDefault="001034B0" w:rsidP="004742B6">
      <w:r w:rsidRPr="001034B0">
        <w:rPr>
          <w:noProof/>
        </w:rPr>
        <w:drawing>
          <wp:anchor distT="0" distB="0" distL="114300" distR="114300" simplePos="0" relativeHeight="252066816" behindDoc="0" locked="0" layoutInCell="1" allowOverlap="1" wp14:anchorId="6EB98992" wp14:editId="414DE188">
            <wp:simplePos x="0" y="0"/>
            <wp:positionH relativeFrom="column">
              <wp:posOffset>-49530</wp:posOffset>
            </wp:positionH>
            <wp:positionV relativeFrom="paragraph">
              <wp:posOffset>143510</wp:posOffset>
            </wp:positionV>
            <wp:extent cx="1614170" cy="1614170"/>
            <wp:effectExtent l="0" t="0" r="0" b="5080"/>
            <wp:wrapThrough wrapText="bothSides">
              <wp:wrapPolygon edited="0">
                <wp:start x="9942" y="0"/>
                <wp:lineTo x="1530" y="2549"/>
                <wp:lineTo x="2294" y="4334"/>
                <wp:lineTo x="3314" y="8412"/>
                <wp:lineTo x="0" y="10961"/>
                <wp:lineTo x="0" y="11216"/>
                <wp:lineTo x="2294" y="12491"/>
                <wp:lineTo x="2039" y="16570"/>
                <wp:lineTo x="765" y="17334"/>
                <wp:lineTo x="1020" y="18099"/>
                <wp:lineTo x="6628" y="20648"/>
                <wp:lineTo x="8922" y="21413"/>
                <wp:lineTo x="12236" y="21413"/>
                <wp:lineTo x="14275" y="20648"/>
                <wp:lineTo x="18099" y="19119"/>
                <wp:lineTo x="20903" y="17334"/>
                <wp:lineTo x="20393" y="16570"/>
                <wp:lineTo x="19119" y="12491"/>
                <wp:lineTo x="21158" y="11216"/>
                <wp:lineTo x="21158" y="10961"/>
                <wp:lineTo x="19119" y="8412"/>
                <wp:lineTo x="19629" y="3059"/>
                <wp:lineTo x="18864" y="2294"/>
                <wp:lineTo x="13256" y="0"/>
                <wp:lineTo x="9942" y="0"/>
              </wp:wrapPolygon>
            </wp:wrapThrough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180" w:rsidRPr="00181180">
        <w:rPr>
          <w:b/>
          <w:bCs/>
        </w:rPr>
        <w:t>Meaningful connections</w:t>
      </w:r>
      <w:r w:rsidR="00181180">
        <w:t xml:space="preserve"> </w:t>
      </w:r>
      <w:proofErr w:type="gramStart"/>
      <w:r w:rsidR="00181180">
        <w:t>means</w:t>
      </w:r>
      <w:proofErr w:type="gramEnd"/>
      <w:r w:rsidR="00181180">
        <w:t>:</w:t>
      </w:r>
    </w:p>
    <w:p w14:paraId="56536611" w14:textId="2CDBE8D8" w:rsidR="00181180" w:rsidRDefault="00181180" w:rsidP="00F23E50">
      <w:pPr>
        <w:pStyle w:val="ListParagraph"/>
        <w:numPr>
          <w:ilvl w:val="0"/>
          <w:numId w:val="22"/>
        </w:numPr>
        <w:ind w:left="4253" w:hanging="567"/>
      </w:pPr>
      <w:r>
        <w:t xml:space="preserve">people working </w:t>
      </w:r>
      <w:proofErr w:type="gramStart"/>
      <w:r>
        <w:t>together</w:t>
      </w:r>
      <w:proofErr w:type="gramEnd"/>
    </w:p>
    <w:p w14:paraId="06A42593" w14:textId="645D9D2F" w:rsidR="00181180" w:rsidRDefault="00181180" w:rsidP="00181180">
      <w:pPr>
        <w:pStyle w:val="ListParagraph"/>
        <w:numPr>
          <w:ilvl w:val="0"/>
          <w:numId w:val="22"/>
        </w:numPr>
        <w:ind w:left="4253" w:hanging="567"/>
      </w:pPr>
      <w:r>
        <w:t>having a feeling of belonging to something.</w:t>
      </w:r>
    </w:p>
    <w:p w14:paraId="1F25C098" w14:textId="77EEC98E" w:rsidR="00D11D63" w:rsidRPr="0088102C" w:rsidRDefault="0088102C" w:rsidP="00396229">
      <w:pPr>
        <w:pStyle w:val="ListParagraph"/>
        <w:numPr>
          <w:ilvl w:val="0"/>
          <w:numId w:val="19"/>
        </w:numPr>
        <w:ind w:left="4253" w:hanging="567"/>
        <w:rPr>
          <w:b/>
          <w:bCs/>
          <w:sz w:val="36"/>
          <w:szCs w:val="26"/>
        </w:rPr>
      </w:pPr>
      <w:r w:rsidRPr="0088102C">
        <w:rPr>
          <w:b/>
          <w:bCs/>
          <w:noProof/>
          <w:sz w:val="3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3080F477" wp14:editId="63D20727">
                <wp:simplePos x="0" y="0"/>
                <wp:positionH relativeFrom="margin">
                  <wp:posOffset>244475</wp:posOffset>
                </wp:positionH>
                <wp:positionV relativeFrom="paragraph">
                  <wp:posOffset>-275590</wp:posOffset>
                </wp:positionV>
                <wp:extent cx="967105" cy="970915"/>
                <wp:effectExtent l="0" t="0" r="4445" b="635"/>
                <wp:wrapNone/>
                <wp:docPr id="47" name="Group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105" cy="970915"/>
                          <a:chOff x="0" y="0"/>
                          <a:chExt cx="967105" cy="970915"/>
                        </a:xfrm>
                      </wpg:grpSpPr>
                      <pic:pic xmlns:pic="http://schemas.openxmlformats.org/drawingml/2006/picture">
                        <pic:nvPicPr>
                          <pic:cNvPr id="768293312" name="Picture 7682933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05" cy="970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Oval 46"/>
                        <wps:cNvSpPr/>
                        <wps:spPr>
                          <a:xfrm>
                            <a:off x="38100" y="485775"/>
                            <a:ext cx="390525" cy="3048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EB46EB" id="Group 47" o:spid="_x0000_s1026" alt="&quot;&quot;" style="position:absolute;margin-left:19.25pt;margin-top:-21.7pt;width:76.15pt;height:76.45pt;z-index:252051456;mso-position-horizontal-relative:margin" coordsize="9671,9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">
                <v:shape id="Picture 768293312" o:spid="_x0000_s1027" type="#_x0000_t75" alt="&quot;&quot;" style="position:absolute;width:9671;height:9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">
                  <v:imagedata r:id="rId92" o:title=""/>
                </v:shape>
                <v:oval id="Oval 46" o:spid="_x0000_s1028" style="position:absolute;left:381;top:4857;width:390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" filled="f" strokecolor="red" strokeweight="1.5pt">
                  <v:stroke joinstyle="miter"/>
                </v:oval>
                <w10:wrap anchorx="margin"/>
              </v:group>
            </w:pict>
          </mc:Fallback>
        </mc:AlternateContent>
      </w:r>
      <w:r w:rsidR="00D11D63" w:rsidRPr="0088102C">
        <w:rPr>
          <w:b/>
          <w:bCs/>
          <w:sz w:val="36"/>
          <w:szCs w:val="26"/>
        </w:rPr>
        <w:t>Va</w:t>
      </w:r>
      <w:r w:rsidR="001034B0">
        <w:rPr>
          <w:b/>
          <w:bCs/>
          <w:sz w:val="36"/>
          <w:szCs w:val="26"/>
        </w:rPr>
        <w:t xml:space="preserve"> / The space between</w:t>
      </w:r>
    </w:p>
    <w:p w14:paraId="78531D94" w14:textId="77777777" w:rsidR="002066A8" w:rsidRDefault="002066A8" w:rsidP="004742B6"/>
    <w:p w14:paraId="26862E89" w14:textId="36FE7B86" w:rsidR="002066A8" w:rsidRDefault="009A0709" w:rsidP="004742B6"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2099842F" wp14:editId="0F2CE9DD">
                <wp:simplePos x="0" y="0"/>
                <wp:positionH relativeFrom="column">
                  <wp:posOffset>2171700</wp:posOffset>
                </wp:positionH>
                <wp:positionV relativeFrom="paragraph">
                  <wp:posOffset>177165</wp:posOffset>
                </wp:positionV>
                <wp:extent cx="3543300" cy="1273810"/>
                <wp:effectExtent l="0" t="0" r="0" b="2540"/>
                <wp:wrapNone/>
                <wp:docPr id="76167583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127381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3339E" id="Rectangle 9" o:spid="_x0000_s1026" style="position:absolute;margin-left:171pt;margin-top:13.95pt;width:279pt;height:100.3pt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" fillcolor="#ffecaf" stroked="f" strokeweight="1pt"/>
            </w:pict>
          </mc:Fallback>
        </mc:AlternateContent>
      </w:r>
      <w:r w:rsidR="001034B0">
        <w:rPr>
          <w:noProof/>
          <w:lang w:eastAsia="en-GB"/>
        </w:rPr>
        <w:drawing>
          <wp:anchor distT="0" distB="0" distL="114300" distR="114300" simplePos="0" relativeHeight="251923456" behindDoc="0" locked="0" layoutInCell="1" allowOverlap="1" wp14:anchorId="562564BA" wp14:editId="5BD59593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1466850" cy="1099820"/>
            <wp:effectExtent l="0" t="0" r="0" b="5080"/>
            <wp:wrapNone/>
            <wp:docPr id="943206371" name="Picture 9432063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206371" name="Picture 9432063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D93A2" w14:textId="1A4569DB" w:rsidR="001034B0" w:rsidRDefault="002066A8" w:rsidP="001034B0">
      <w:r w:rsidRPr="002066A8">
        <w:rPr>
          <w:b/>
          <w:bCs/>
        </w:rPr>
        <w:t>Va</w:t>
      </w:r>
      <w:r>
        <w:t xml:space="preserve"> means making the connections in Pacific arts communities </w:t>
      </w:r>
      <w:r w:rsidR="001034B0">
        <w:t>/ space</w:t>
      </w:r>
      <w:r w:rsidR="005E25E8">
        <w:t>s</w:t>
      </w:r>
      <w:r w:rsidR="001034B0">
        <w:t xml:space="preserve"> </w:t>
      </w:r>
      <w:r>
        <w:t>stron</w:t>
      </w:r>
      <w:r w:rsidR="001034B0">
        <w:t>g.</w:t>
      </w:r>
    </w:p>
    <w:p w14:paraId="3F9FF961" w14:textId="65E8DD92" w:rsidR="002066A8" w:rsidRDefault="001034B0" w:rsidP="004742B6">
      <w:r>
        <w:rPr>
          <w:noProof/>
          <w:lang w:eastAsia="en-GB"/>
        </w:rPr>
        <w:drawing>
          <wp:anchor distT="0" distB="0" distL="114300" distR="114300" simplePos="0" relativeHeight="251919360" behindDoc="0" locked="0" layoutInCell="1" allowOverlap="1" wp14:anchorId="1B2A8411" wp14:editId="7377A52E">
            <wp:simplePos x="0" y="0"/>
            <wp:positionH relativeFrom="margin">
              <wp:posOffset>184785</wp:posOffset>
            </wp:positionH>
            <wp:positionV relativeFrom="paragraph">
              <wp:posOffset>304165</wp:posOffset>
            </wp:positionV>
            <wp:extent cx="1206500" cy="1350645"/>
            <wp:effectExtent l="0" t="0" r="0" b="1905"/>
            <wp:wrapNone/>
            <wp:docPr id="21956587" name="Picture 219565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56587" name="Picture 219565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FFE55" w14:textId="7926F098" w:rsidR="002066A8" w:rsidRDefault="002066A8" w:rsidP="004742B6"/>
    <w:p w14:paraId="38F76274" w14:textId="77777777" w:rsidR="002066A8" w:rsidRDefault="002066A8" w:rsidP="004742B6">
      <w:r>
        <w:t>Creative New Zealand knows a good Pacific arts community exists.</w:t>
      </w:r>
    </w:p>
    <w:p w14:paraId="6A1077B0" w14:textId="77777777" w:rsidR="002066A8" w:rsidRDefault="002066A8" w:rsidP="004742B6"/>
    <w:p w14:paraId="0316030E" w14:textId="4FE2FD4C" w:rsidR="002066A8" w:rsidRDefault="007771A7" w:rsidP="004742B6">
      <w:r>
        <w:rPr>
          <w:noProof/>
          <w:lang w:eastAsia="en-GB"/>
        </w:rPr>
        <w:drawing>
          <wp:anchor distT="0" distB="0" distL="114300" distR="114300" simplePos="0" relativeHeight="251925504" behindDoc="0" locked="0" layoutInCell="1" allowOverlap="1" wp14:anchorId="14CCB0FE" wp14:editId="5008BD90">
            <wp:simplePos x="0" y="0"/>
            <wp:positionH relativeFrom="margin">
              <wp:align>left</wp:align>
            </wp:positionH>
            <wp:positionV relativeFrom="paragraph">
              <wp:posOffset>157480</wp:posOffset>
            </wp:positionV>
            <wp:extent cx="1396365" cy="1396365"/>
            <wp:effectExtent l="0" t="0" r="0" b="0"/>
            <wp:wrapNone/>
            <wp:docPr id="1331196319" name="Picture 13311963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196319" name="Picture 13311963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1DEF9" w14:textId="7ACE1AB1" w:rsidR="002066A8" w:rsidRDefault="002066A8" w:rsidP="004742B6">
      <w:r>
        <w:t xml:space="preserve">They want to make sure this community is kept strong for success in the </w:t>
      </w:r>
      <w:r w:rsidRPr="002066A8">
        <w:rPr>
          <w:b/>
          <w:bCs/>
        </w:rPr>
        <w:t>future</w:t>
      </w:r>
      <w:r>
        <w:t>.</w:t>
      </w:r>
    </w:p>
    <w:p w14:paraId="2927A359" w14:textId="77777777" w:rsidR="002066A8" w:rsidRDefault="002066A8" w:rsidP="004742B6"/>
    <w:p w14:paraId="0410987C" w14:textId="62DEBF2D" w:rsidR="002066A8" w:rsidRDefault="009A0709" w:rsidP="004742B6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5B5031FE" wp14:editId="5F91F452">
                <wp:simplePos x="0" y="0"/>
                <wp:positionH relativeFrom="column">
                  <wp:posOffset>2293620</wp:posOffset>
                </wp:positionH>
                <wp:positionV relativeFrom="paragraph">
                  <wp:posOffset>238760</wp:posOffset>
                </wp:positionV>
                <wp:extent cx="3307080" cy="818515"/>
                <wp:effectExtent l="0" t="0" r="7620" b="635"/>
                <wp:wrapNone/>
                <wp:docPr id="1735784668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080" cy="818515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EE3984" id="Rectangle 10" o:spid="_x0000_s1026" style="position:absolute;margin-left:180.6pt;margin-top:18.8pt;width:260.4pt;height:64.45pt;z-index:-25149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" fillcolor="#ffecaf" stroked="f" strokeweight="1pt"/>
            </w:pict>
          </mc:Fallback>
        </mc:AlternateContent>
      </w:r>
      <w:r w:rsidR="007771A7">
        <w:rPr>
          <w:noProof/>
          <w:lang w:eastAsia="en-GB"/>
        </w:rPr>
        <w:drawing>
          <wp:anchor distT="0" distB="0" distL="114300" distR="114300" simplePos="0" relativeHeight="251921408" behindDoc="0" locked="0" layoutInCell="1" allowOverlap="1" wp14:anchorId="3750D915" wp14:editId="165911F8">
            <wp:simplePos x="0" y="0"/>
            <wp:positionH relativeFrom="margin">
              <wp:align>left</wp:align>
            </wp:positionH>
            <wp:positionV relativeFrom="paragraph">
              <wp:posOffset>80175</wp:posOffset>
            </wp:positionV>
            <wp:extent cx="1383527" cy="1383527"/>
            <wp:effectExtent l="0" t="0" r="7620" b="7620"/>
            <wp:wrapNone/>
            <wp:docPr id="367017916" name="Picture 3670179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017916" name="Picture 3670179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640" cy="138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8D7E5" w14:textId="31874EAD" w:rsidR="002066A8" w:rsidRDefault="002066A8" w:rsidP="009A0709">
      <w:pPr>
        <w:ind w:right="125"/>
      </w:pPr>
      <w:r>
        <w:t xml:space="preserve">The </w:t>
      </w:r>
      <w:r w:rsidRPr="002066A8">
        <w:rPr>
          <w:b/>
          <w:bCs/>
        </w:rPr>
        <w:t>future</w:t>
      </w:r>
      <w:r>
        <w:t xml:space="preserve"> means a time that is yet to happen.  </w:t>
      </w:r>
    </w:p>
    <w:p w14:paraId="18E03D2A" w14:textId="6D973777" w:rsidR="00D73072" w:rsidRDefault="00D73072">
      <w:pPr>
        <w:spacing w:line="240" w:lineRule="auto"/>
        <w:ind w:left="0"/>
      </w:pPr>
      <w:r>
        <w:br w:type="page"/>
      </w:r>
    </w:p>
    <w:p w14:paraId="35985B49" w14:textId="77777777" w:rsidR="00CA0E61" w:rsidRDefault="006667A1" w:rsidP="006667A1">
      <w:pPr>
        <w:pStyle w:val="Heading1"/>
      </w:pPr>
      <w:r>
        <w:lastRenderedPageBreak/>
        <w:t xml:space="preserve">What </w:t>
      </w:r>
      <w:r w:rsidR="00092EAF">
        <w:t xml:space="preserve">Creative New Zealand </w:t>
      </w:r>
    </w:p>
    <w:p w14:paraId="5D37CDCF" w14:textId="30F2C847" w:rsidR="00D73072" w:rsidRDefault="00092EAF" w:rsidP="00CA0E61">
      <w:pPr>
        <w:pStyle w:val="Heading1"/>
      </w:pPr>
      <w:r>
        <w:t xml:space="preserve">wants to see </w:t>
      </w:r>
      <w:proofErr w:type="gramStart"/>
      <w:r>
        <w:t>happen</w:t>
      </w:r>
      <w:proofErr w:type="gramEnd"/>
    </w:p>
    <w:p w14:paraId="76E5A1A1" w14:textId="678EAC74" w:rsidR="00024091" w:rsidRPr="001034B0" w:rsidRDefault="001034B0" w:rsidP="00124EA8">
      <w:pPr>
        <w:rPr>
          <w:sz w:val="28"/>
          <w:szCs w:val="20"/>
        </w:rPr>
      </w:pPr>
      <w:r w:rsidRPr="001034B0">
        <w:rPr>
          <w:noProof/>
          <w:sz w:val="28"/>
          <w:szCs w:val="20"/>
          <w:lang w:eastAsia="en-GB"/>
        </w:rPr>
        <w:drawing>
          <wp:anchor distT="0" distB="0" distL="114300" distR="114300" simplePos="0" relativeHeight="251952128" behindDoc="0" locked="0" layoutInCell="1" allowOverlap="1" wp14:anchorId="40E312ED" wp14:editId="42013B34">
            <wp:simplePos x="0" y="0"/>
            <wp:positionH relativeFrom="margin">
              <wp:posOffset>189230</wp:posOffset>
            </wp:positionH>
            <wp:positionV relativeFrom="paragraph">
              <wp:posOffset>315595</wp:posOffset>
            </wp:positionV>
            <wp:extent cx="847090" cy="1136650"/>
            <wp:effectExtent l="0" t="0" r="0" b="6350"/>
            <wp:wrapNone/>
            <wp:docPr id="261792661" name="Picture 2617926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92661" name="Picture 2617926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CE72C" w14:textId="4F7C1DC3" w:rsidR="006667A1" w:rsidRPr="001034B0" w:rsidRDefault="006667A1" w:rsidP="00124EA8">
      <w:pPr>
        <w:rPr>
          <w:sz w:val="28"/>
          <w:szCs w:val="20"/>
        </w:rPr>
      </w:pPr>
    </w:p>
    <w:p w14:paraId="5ACB8453" w14:textId="341633C4" w:rsidR="006667A1" w:rsidRDefault="006667A1" w:rsidP="001034B0">
      <w:r>
        <w:t>Creative New Zealand want</w:t>
      </w:r>
      <w:r w:rsidR="009C2113">
        <w:t xml:space="preserve">s </w:t>
      </w:r>
      <w:r w:rsidR="00D11D63">
        <w:t xml:space="preserve">3 </w:t>
      </w:r>
      <w:r>
        <w:t>things to happen</w:t>
      </w:r>
      <w:r w:rsidR="001034B0">
        <w:t>:</w:t>
      </w:r>
    </w:p>
    <w:p w14:paraId="7EAE167F" w14:textId="2250BBB2" w:rsidR="006667A1" w:rsidRDefault="001034B0" w:rsidP="001034B0">
      <w:r>
        <w:rPr>
          <w:noProof/>
          <w:lang w:eastAsia="en-GB"/>
        </w:rPr>
        <w:drawing>
          <wp:anchor distT="0" distB="0" distL="114300" distR="114300" simplePos="0" relativeHeight="251927552" behindDoc="0" locked="0" layoutInCell="1" allowOverlap="1" wp14:anchorId="06217E86" wp14:editId="44490DF6">
            <wp:simplePos x="0" y="0"/>
            <wp:positionH relativeFrom="margin">
              <wp:posOffset>-98425</wp:posOffset>
            </wp:positionH>
            <wp:positionV relativeFrom="paragraph">
              <wp:posOffset>276860</wp:posOffset>
            </wp:positionV>
            <wp:extent cx="1468755" cy="1468755"/>
            <wp:effectExtent l="0" t="0" r="0" b="0"/>
            <wp:wrapNone/>
            <wp:docPr id="1013237867" name="Picture 10132378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237867" name="Picture 10132378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D2FC4" w14:textId="55AB2900" w:rsidR="006667A1" w:rsidRDefault="006667A1" w:rsidP="001034B0">
      <w:pPr>
        <w:pStyle w:val="ListParagraph"/>
        <w:numPr>
          <w:ilvl w:val="0"/>
          <w:numId w:val="14"/>
        </w:numPr>
        <w:spacing w:before="0"/>
        <w:ind w:left="4253" w:hanging="567"/>
      </w:pPr>
      <w:r>
        <w:t>They want Pacific arts to be bold / enterprising.</w:t>
      </w:r>
    </w:p>
    <w:p w14:paraId="36F6194A" w14:textId="77777777" w:rsidR="001034B0" w:rsidRDefault="001034B0" w:rsidP="001034B0">
      <w:pPr>
        <w:pStyle w:val="ListParagraph"/>
        <w:numPr>
          <w:ilvl w:val="0"/>
          <w:numId w:val="0"/>
        </w:numPr>
        <w:spacing w:before="0"/>
        <w:ind w:left="4253"/>
      </w:pPr>
    </w:p>
    <w:p w14:paraId="785B7908" w14:textId="791BB4DA" w:rsidR="006667A1" w:rsidRDefault="007771A7" w:rsidP="001034B0">
      <w:pPr>
        <w:pStyle w:val="ListParagraph"/>
        <w:numPr>
          <w:ilvl w:val="0"/>
          <w:numId w:val="14"/>
        </w:numPr>
        <w:spacing w:before="0"/>
        <w:ind w:left="4253" w:hanging="567"/>
      </w:pPr>
      <w:r>
        <w:rPr>
          <w:noProof/>
          <w:lang w:eastAsia="en-GB"/>
        </w:rPr>
        <w:drawing>
          <wp:anchor distT="0" distB="0" distL="114300" distR="114300" simplePos="0" relativeHeight="251929600" behindDoc="0" locked="0" layoutInCell="1" allowOverlap="1" wp14:anchorId="7F17C0CE" wp14:editId="41A96890">
            <wp:simplePos x="0" y="0"/>
            <wp:positionH relativeFrom="margin">
              <wp:posOffset>-223520</wp:posOffset>
            </wp:positionH>
            <wp:positionV relativeFrom="paragraph">
              <wp:posOffset>518160</wp:posOffset>
            </wp:positionV>
            <wp:extent cx="1828800" cy="1141730"/>
            <wp:effectExtent l="0" t="0" r="0" b="1270"/>
            <wp:wrapNone/>
            <wp:docPr id="805487292" name="Picture 8054872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487292" name="Picture 8054872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7A1">
        <w:t xml:space="preserve">They want Pacific arts to be connected using </w:t>
      </w:r>
      <w:r w:rsidR="0057502F">
        <w:t xml:space="preserve">resilient communities. </w:t>
      </w:r>
    </w:p>
    <w:p w14:paraId="3370C5BB" w14:textId="77777777" w:rsidR="001034B0" w:rsidRDefault="001034B0" w:rsidP="001034B0">
      <w:pPr>
        <w:pStyle w:val="ListParagraph"/>
        <w:numPr>
          <w:ilvl w:val="0"/>
          <w:numId w:val="0"/>
        </w:numPr>
        <w:spacing w:before="0"/>
        <w:ind w:left="4253"/>
      </w:pPr>
    </w:p>
    <w:p w14:paraId="5412E3D5" w14:textId="4686A940" w:rsidR="0057502F" w:rsidRDefault="0057502F" w:rsidP="001034B0">
      <w:pPr>
        <w:pStyle w:val="ListParagraph"/>
        <w:numPr>
          <w:ilvl w:val="0"/>
          <w:numId w:val="14"/>
        </w:numPr>
        <w:spacing w:before="0"/>
        <w:ind w:left="4253" w:hanging="567"/>
      </w:pPr>
      <w:r>
        <w:t xml:space="preserve">They want Pacific arts to </w:t>
      </w:r>
      <w:r w:rsidRPr="00B61C5A">
        <w:t>inspire</w:t>
      </w:r>
      <w:r>
        <w:t xml:space="preserve"> / </w:t>
      </w:r>
      <w:r w:rsidRPr="001034B0">
        <w:rPr>
          <w:b/>
          <w:bCs/>
        </w:rPr>
        <w:t>influence</w:t>
      </w:r>
      <w:r>
        <w:t xml:space="preserve"> people.</w:t>
      </w:r>
    </w:p>
    <w:p w14:paraId="7BC2DD96" w14:textId="3717D591" w:rsidR="004C79CC" w:rsidRDefault="00B048DA" w:rsidP="004C79CC">
      <w:r>
        <w:rPr>
          <w:noProof/>
          <w:lang w:eastAsia="en-GB"/>
        </w:rPr>
        <w:drawing>
          <wp:anchor distT="0" distB="0" distL="114300" distR="114300" simplePos="0" relativeHeight="251979776" behindDoc="0" locked="0" layoutInCell="1" allowOverlap="1" wp14:anchorId="45522DAE" wp14:editId="1B1D401F">
            <wp:simplePos x="0" y="0"/>
            <wp:positionH relativeFrom="margin">
              <wp:posOffset>-226695</wp:posOffset>
            </wp:positionH>
            <wp:positionV relativeFrom="paragraph">
              <wp:posOffset>17145</wp:posOffset>
            </wp:positionV>
            <wp:extent cx="2003425" cy="2003425"/>
            <wp:effectExtent l="0" t="0" r="0" b="0"/>
            <wp:wrapNone/>
            <wp:docPr id="2033950507" name="Picture 20339505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950507" name="Picture 20339505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CAA44" w14:textId="06890886" w:rsidR="00B61C5A" w:rsidRDefault="00B61C5A" w:rsidP="004C79CC">
      <w:pPr>
        <w:rPr>
          <w:b/>
          <w:bCs/>
        </w:rPr>
      </w:pPr>
      <w:r w:rsidRPr="001034B0">
        <w:rPr>
          <w:noProof/>
          <w:sz w:val="44"/>
          <w:szCs w:val="36"/>
        </w:rPr>
        <mc:AlternateContent>
          <mc:Choice Requires="wps">
            <w:drawing>
              <wp:anchor distT="0" distB="0" distL="114300" distR="114300" simplePos="0" relativeHeight="252069888" behindDoc="1" locked="0" layoutInCell="1" allowOverlap="1" wp14:anchorId="39E3EC98" wp14:editId="6A58630E">
                <wp:simplePos x="0" y="0"/>
                <wp:positionH relativeFrom="column">
                  <wp:posOffset>2209800</wp:posOffset>
                </wp:positionH>
                <wp:positionV relativeFrom="paragraph">
                  <wp:posOffset>220345</wp:posOffset>
                </wp:positionV>
                <wp:extent cx="3505200" cy="1219200"/>
                <wp:effectExtent l="0" t="0" r="0" b="0"/>
                <wp:wrapNone/>
                <wp:docPr id="6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21920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D17B2" id="Rectangle 2" o:spid="_x0000_s1026" style="position:absolute;margin-left:174pt;margin-top:17.35pt;width:276pt;height:96pt;z-index:-2512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" fillcolor="#ffecaf" stroked="f" strokeweight="1pt"/>
            </w:pict>
          </mc:Fallback>
        </mc:AlternateContent>
      </w:r>
    </w:p>
    <w:p w14:paraId="3C68CCED" w14:textId="0856FE0B" w:rsidR="004C79CC" w:rsidRDefault="004C79CC" w:rsidP="004C79CC">
      <w:r w:rsidRPr="004C79CC">
        <w:rPr>
          <w:b/>
          <w:bCs/>
        </w:rPr>
        <w:t>Influence</w:t>
      </w:r>
      <w:r>
        <w:t xml:space="preserve"> means to </w:t>
      </w:r>
      <w:r w:rsidR="00B048DA">
        <w:t>show ways that</w:t>
      </w:r>
      <w:r>
        <w:t xml:space="preserve"> people </w:t>
      </w:r>
      <w:r w:rsidR="00B048DA">
        <w:t xml:space="preserve">can </w:t>
      </w:r>
      <w:r>
        <w:t>be involved in art / culture.</w:t>
      </w:r>
    </w:p>
    <w:p w14:paraId="26176E2A" w14:textId="151FDDF5" w:rsidR="0057502F" w:rsidRDefault="0057502F">
      <w:pPr>
        <w:spacing w:line="240" w:lineRule="auto"/>
        <w:ind w:left="0"/>
      </w:pPr>
      <w:r>
        <w:br w:type="page"/>
      </w:r>
    </w:p>
    <w:p w14:paraId="0292B43C" w14:textId="4C1BDBD1" w:rsidR="0057502F" w:rsidRDefault="001105ED" w:rsidP="0057502F">
      <w:pPr>
        <w:pStyle w:val="Heading1"/>
      </w:pPr>
      <w:r>
        <w:lastRenderedPageBreak/>
        <w:t>How will the strategy work</w:t>
      </w:r>
      <w:r w:rsidR="0057502F">
        <w:t>?</w:t>
      </w:r>
    </w:p>
    <w:p w14:paraId="1886A3B9" w14:textId="599ABAB3" w:rsidR="00124EA8" w:rsidRDefault="00124EA8" w:rsidP="00124EA8"/>
    <w:p w14:paraId="32961C20" w14:textId="7DB15F60" w:rsidR="0057502F" w:rsidRDefault="00F93C03" w:rsidP="00124EA8">
      <w:r>
        <w:rPr>
          <w:noProof/>
        </w:rPr>
        <w:drawing>
          <wp:anchor distT="0" distB="0" distL="114300" distR="114300" simplePos="0" relativeHeight="252070912" behindDoc="0" locked="0" layoutInCell="1" allowOverlap="1" wp14:anchorId="1CBA248D" wp14:editId="256CDFF4">
            <wp:simplePos x="0" y="0"/>
            <wp:positionH relativeFrom="margin">
              <wp:align>left</wp:align>
            </wp:positionH>
            <wp:positionV relativeFrom="paragraph">
              <wp:posOffset>207645</wp:posOffset>
            </wp:positionV>
            <wp:extent cx="1240155" cy="1418590"/>
            <wp:effectExtent l="0" t="0" r="0" b="0"/>
            <wp:wrapThrough wrapText="bothSides">
              <wp:wrapPolygon edited="0">
                <wp:start x="0" y="0"/>
                <wp:lineTo x="0" y="21175"/>
                <wp:lineTo x="21235" y="21175"/>
                <wp:lineTo x="21235" y="0"/>
                <wp:lineTo x="0" y="0"/>
              </wp:wrapPolygon>
            </wp:wrapThrough>
            <wp:docPr id="76925440" name="Picture 769254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5440" name="Picture 769254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FDAE2" w14:textId="50355678" w:rsidR="0057502F" w:rsidRDefault="00797B6A" w:rsidP="00B048DA">
      <w:pPr>
        <w:ind w:right="-449"/>
      </w:pPr>
      <w:r>
        <w:t xml:space="preserve">To make the Pacific Arts Strategy work well </w:t>
      </w:r>
      <w:r w:rsidR="0057502F">
        <w:t xml:space="preserve">Creative New Zealand </w:t>
      </w:r>
      <w:r>
        <w:t>will work on</w:t>
      </w:r>
      <w:r w:rsidR="0057502F">
        <w:t xml:space="preserve"> </w:t>
      </w:r>
      <w:r w:rsidR="00A45BCE">
        <w:t>6</w:t>
      </w:r>
      <w:r w:rsidR="0057502F">
        <w:t xml:space="preserve"> </w:t>
      </w:r>
      <w:r>
        <w:t>areas</w:t>
      </w:r>
      <w:r w:rsidR="00F93C03">
        <w:t xml:space="preserve"> which are</w:t>
      </w:r>
      <w:r>
        <w:t>:</w:t>
      </w:r>
    </w:p>
    <w:p w14:paraId="58B6F7FF" w14:textId="496DB5D8" w:rsidR="00797B6A" w:rsidRDefault="001C1031" w:rsidP="00B048DA">
      <w:pPr>
        <w:pStyle w:val="ListParagraph"/>
        <w:numPr>
          <w:ilvl w:val="0"/>
          <w:numId w:val="13"/>
        </w:numPr>
        <w:ind w:left="4253" w:right="-449" w:hanging="567"/>
      </w:pPr>
      <w:r>
        <w:rPr>
          <w:noProof/>
          <w:lang w:eastAsia="en-GB"/>
        </w:rPr>
        <w:drawing>
          <wp:anchor distT="0" distB="0" distL="114300" distR="114300" simplePos="0" relativeHeight="252108800" behindDoc="0" locked="0" layoutInCell="1" allowOverlap="1" wp14:anchorId="0EE50B40" wp14:editId="5CD86D54">
            <wp:simplePos x="0" y="0"/>
            <wp:positionH relativeFrom="margin">
              <wp:posOffset>-107950</wp:posOffset>
            </wp:positionH>
            <wp:positionV relativeFrom="paragraph">
              <wp:posOffset>411480</wp:posOffset>
            </wp:positionV>
            <wp:extent cx="1478280" cy="1478280"/>
            <wp:effectExtent l="0" t="0" r="7620" b="7620"/>
            <wp:wrapNone/>
            <wp:docPr id="1499330528" name="Picture 14993305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330528" name="Picture 14993305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making </w:t>
      </w:r>
      <w:r w:rsidR="00797B6A">
        <w:t xml:space="preserve">sure that </w:t>
      </w:r>
      <w:r w:rsidR="00CE32F2">
        <w:t xml:space="preserve">Pacific arts include the </w:t>
      </w:r>
      <w:r w:rsidR="00797B6A">
        <w:t xml:space="preserve">whole village / all </w:t>
      </w:r>
      <w:proofErr w:type="gramStart"/>
      <w:r w:rsidR="00CE32F2">
        <w:t>people</w:t>
      </w:r>
      <w:proofErr w:type="gramEnd"/>
      <w:r w:rsidR="00CE32F2">
        <w:t xml:space="preserve"> </w:t>
      </w:r>
    </w:p>
    <w:p w14:paraId="1D7D3E1A" w14:textId="5ACF49DF" w:rsidR="00797B6A" w:rsidRDefault="001C1031" w:rsidP="00B048DA">
      <w:pPr>
        <w:pStyle w:val="ListParagraph"/>
        <w:numPr>
          <w:ilvl w:val="0"/>
          <w:numId w:val="13"/>
        </w:numPr>
        <w:ind w:left="4253" w:right="-449" w:hanging="567"/>
      </w:pPr>
      <w:r>
        <w:t xml:space="preserve">building </w:t>
      </w:r>
      <w:r w:rsidR="00CE32F2">
        <w:t xml:space="preserve">leadership / </w:t>
      </w:r>
      <w:r w:rsidR="00797B6A">
        <w:t>grow</w:t>
      </w:r>
      <w:r w:rsidR="005E25E8">
        <w:t>ing</w:t>
      </w:r>
      <w:r w:rsidR="00CE32F2">
        <w:t xml:space="preserve"> skills</w:t>
      </w:r>
    </w:p>
    <w:p w14:paraId="5BF9C68B" w14:textId="33CB41F8" w:rsidR="00797B6A" w:rsidRDefault="001C1031" w:rsidP="00B048DA">
      <w:pPr>
        <w:pStyle w:val="ListParagraph"/>
        <w:numPr>
          <w:ilvl w:val="0"/>
          <w:numId w:val="13"/>
        </w:numPr>
        <w:ind w:left="4253" w:right="-449" w:hanging="567"/>
      </w:pPr>
      <w:r>
        <w:rPr>
          <w:noProof/>
          <w:lang w:eastAsia="en-GB"/>
        </w:rPr>
        <w:drawing>
          <wp:anchor distT="0" distB="0" distL="114300" distR="114300" simplePos="0" relativeHeight="252110848" behindDoc="0" locked="0" layoutInCell="1" allowOverlap="1" wp14:anchorId="42409EE6" wp14:editId="75E7199C">
            <wp:simplePos x="0" y="0"/>
            <wp:positionH relativeFrom="margin">
              <wp:posOffset>-137160</wp:posOffset>
            </wp:positionH>
            <wp:positionV relativeFrom="paragraph">
              <wp:posOffset>189865</wp:posOffset>
            </wp:positionV>
            <wp:extent cx="1527175" cy="1108075"/>
            <wp:effectExtent l="0" t="0" r="0" b="0"/>
            <wp:wrapNone/>
            <wp:docPr id="1560355725" name="Picture 15603557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355725" name="Picture 15603557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growing </w:t>
      </w:r>
      <w:r w:rsidR="00CE32F2">
        <w:t>Pacific arts around the world</w:t>
      </w:r>
    </w:p>
    <w:p w14:paraId="2E1BBFF1" w14:textId="3D472405" w:rsidR="00CE32F2" w:rsidRDefault="001C1031" w:rsidP="00B048DA">
      <w:pPr>
        <w:pStyle w:val="ListParagraph"/>
        <w:numPr>
          <w:ilvl w:val="0"/>
          <w:numId w:val="13"/>
        </w:numPr>
        <w:ind w:left="4253" w:right="-449" w:hanging="567"/>
      </w:pPr>
      <w:r>
        <w:rPr>
          <w:noProof/>
          <w:lang w:eastAsia="en-GB"/>
        </w:rPr>
        <w:drawing>
          <wp:anchor distT="0" distB="0" distL="114300" distR="114300" simplePos="0" relativeHeight="252112896" behindDoc="0" locked="0" layoutInCell="1" allowOverlap="1" wp14:anchorId="07E46DC1" wp14:editId="3DCE7DAB">
            <wp:simplePos x="0" y="0"/>
            <wp:positionH relativeFrom="margin">
              <wp:posOffset>-146050</wp:posOffset>
            </wp:positionH>
            <wp:positionV relativeFrom="paragraph">
              <wp:posOffset>688975</wp:posOffset>
            </wp:positionV>
            <wp:extent cx="1633855" cy="1104265"/>
            <wp:effectExtent l="0" t="0" r="4445" b="635"/>
            <wp:wrapNone/>
            <wp:docPr id="694788493" name="Picture 6947884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88493" name="Picture 6947884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growing </w:t>
      </w:r>
      <w:r w:rsidR="00797B6A">
        <w:t xml:space="preserve">and building on </w:t>
      </w:r>
      <w:r w:rsidR="00CE32F2">
        <w:t xml:space="preserve">important </w:t>
      </w:r>
      <w:r w:rsidR="00CE32F2" w:rsidRPr="00797B6A">
        <w:rPr>
          <w:b/>
          <w:bCs/>
        </w:rPr>
        <w:t>partnerships</w:t>
      </w:r>
    </w:p>
    <w:p w14:paraId="09D3A063" w14:textId="77777777" w:rsidR="00B048DA" w:rsidRPr="00B048DA" w:rsidRDefault="001C1031" w:rsidP="00B048DA">
      <w:pPr>
        <w:pStyle w:val="ListParagraph"/>
        <w:numPr>
          <w:ilvl w:val="0"/>
          <w:numId w:val="13"/>
        </w:numPr>
        <w:ind w:left="4253" w:right="-449" w:hanging="567"/>
      </w:pPr>
      <w:r>
        <w:t xml:space="preserve">making </w:t>
      </w:r>
      <w:r w:rsidR="00797B6A">
        <w:t xml:space="preserve">Pacific arts resilient / </w:t>
      </w:r>
      <w:r w:rsidR="00797B6A" w:rsidRPr="005F31CF">
        <w:rPr>
          <w:b/>
          <w:bCs/>
        </w:rPr>
        <w:t>sustainable</w:t>
      </w:r>
    </w:p>
    <w:p w14:paraId="420D63B4" w14:textId="0CCF5A9B" w:rsidR="00797B6A" w:rsidRDefault="00B048DA" w:rsidP="00B048DA">
      <w:pPr>
        <w:pStyle w:val="ListParagraph"/>
        <w:numPr>
          <w:ilvl w:val="0"/>
          <w:numId w:val="13"/>
        </w:numPr>
        <w:ind w:left="4253" w:right="-449" w:hanging="567"/>
      </w:pPr>
      <w:r>
        <w:rPr>
          <w:noProof/>
          <w:lang w:eastAsia="en-GB"/>
        </w:rPr>
        <w:drawing>
          <wp:anchor distT="0" distB="0" distL="114300" distR="114300" simplePos="0" relativeHeight="252114944" behindDoc="0" locked="0" layoutInCell="1" allowOverlap="1" wp14:anchorId="5F211308" wp14:editId="35B7D6AC">
            <wp:simplePos x="0" y="0"/>
            <wp:positionH relativeFrom="margin">
              <wp:posOffset>169545</wp:posOffset>
            </wp:positionH>
            <wp:positionV relativeFrom="paragraph">
              <wp:posOffset>215900</wp:posOffset>
            </wp:positionV>
            <wp:extent cx="1176655" cy="1176655"/>
            <wp:effectExtent l="0" t="0" r="4445" b="4445"/>
            <wp:wrapNone/>
            <wp:docPr id="490206319" name="Picture 4902063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206319" name="Picture 4902063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</w:t>
      </w:r>
      <w:r w:rsidR="001C1031">
        <w:t xml:space="preserve">upporting </w:t>
      </w:r>
      <w:r w:rsidR="00797B6A">
        <w:t xml:space="preserve">Pasifika artists who focus on </w:t>
      </w:r>
      <w:r w:rsidR="00797B6A" w:rsidRPr="00B048DA">
        <w:rPr>
          <w:b/>
          <w:bCs/>
        </w:rPr>
        <w:t>climate change</w:t>
      </w:r>
      <w:r w:rsidR="00797B6A">
        <w:t xml:space="preserve"> with their work. </w:t>
      </w:r>
    </w:p>
    <w:p w14:paraId="4D6F9460" w14:textId="5929CCB5" w:rsidR="00CE32F2" w:rsidRDefault="00F93C03" w:rsidP="00124E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7056" behindDoc="1" locked="0" layoutInCell="1" allowOverlap="1" wp14:anchorId="15BA038A" wp14:editId="47876B51">
                <wp:simplePos x="0" y="0"/>
                <wp:positionH relativeFrom="column">
                  <wp:posOffset>2209800</wp:posOffset>
                </wp:positionH>
                <wp:positionV relativeFrom="paragraph">
                  <wp:posOffset>-68580</wp:posOffset>
                </wp:positionV>
                <wp:extent cx="3390900" cy="816610"/>
                <wp:effectExtent l="0" t="0" r="0" b="2540"/>
                <wp:wrapNone/>
                <wp:docPr id="7692544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81661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2CB69" id="Rectangle 2" o:spid="_x0000_s1026" style="position:absolute;margin-left:174pt;margin-top:-5.4pt;width:267pt;height:64.3pt;z-index:-2512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" fillcolor="#ffecaf" stroked="f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2075008" behindDoc="0" locked="0" layoutInCell="1" allowOverlap="1" wp14:anchorId="1CDB45C1" wp14:editId="443387F4">
            <wp:simplePos x="0" y="0"/>
            <wp:positionH relativeFrom="margin">
              <wp:posOffset>-146050</wp:posOffset>
            </wp:positionH>
            <wp:positionV relativeFrom="paragraph">
              <wp:posOffset>-214630</wp:posOffset>
            </wp:positionV>
            <wp:extent cx="1633855" cy="1104265"/>
            <wp:effectExtent l="0" t="0" r="4445" b="635"/>
            <wp:wrapNone/>
            <wp:docPr id="76925441" name="Picture 769254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5441" name="Picture 769254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2F2" w:rsidRPr="00CE32F2">
        <w:rPr>
          <w:b/>
          <w:bCs/>
        </w:rPr>
        <w:t>Partnerships</w:t>
      </w:r>
      <w:r w:rsidR="00CE32F2">
        <w:t xml:space="preserve"> means people working together.</w:t>
      </w:r>
    </w:p>
    <w:p w14:paraId="60917BF4" w14:textId="6F09FA4C" w:rsidR="00CB383B" w:rsidRDefault="00CB383B" w:rsidP="00124EA8"/>
    <w:p w14:paraId="068A5E6A" w14:textId="04FA0246" w:rsidR="00404DE1" w:rsidRDefault="00F93C03" w:rsidP="00124EA8"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 wp14:anchorId="57364803" wp14:editId="64E23E66">
                <wp:simplePos x="0" y="0"/>
                <wp:positionH relativeFrom="column">
                  <wp:posOffset>2217420</wp:posOffset>
                </wp:positionH>
                <wp:positionV relativeFrom="paragraph">
                  <wp:posOffset>281940</wp:posOffset>
                </wp:positionV>
                <wp:extent cx="3497580" cy="1059815"/>
                <wp:effectExtent l="0" t="0" r="7620" b="6985"/>
                <wp:wrapNone/>
                <wp:docPr id="7692544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7580" cy="1059815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6B78D" id="Rectangle 2" o:spid="_x0000_s1026" style="position:absolute;margin-left:174.6pt;margin-top:22.2pt;width:275.4pt;height:83.45pt;z-index:-2512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" fillcolor="#ffecaf" stroked="f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41888" behindDoc="0" locked="0" layoutInCell="1" allowOverlap="1" wp14:anchorId="52A9B2B8" wp14:editId="227B9B05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1351915" cy="1351915"/>
            <wp:effectExtent l="0" t="0" r="635" b="0"/>
            <wp:wrapNone/>
            <wp:docPr id="1295045431" name="Picture 12950454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045431" name="Picture 12950454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32C2B" w14:textId="344D9267" w:rsidR="00404DE1" w:rsidRDefault="00404DE1" w:rsidP="00124EA8">
      <w:r w:rsidRPr="00404DE1">
        <w:rPr>
          <w:b/>
          <w:bCs/>
        </w:rPr>
        <w:t>Sustainable</w:t>
      </w:r>
      <w:r>
        <w:t xml:space="preserve"> means continuing to work well in the future</w:t>
      </w:r>
      <w:r w:rsidR="00F93C03">
        <w:t xml:space="preserve"> / years ahead</w:t>
      </w:r>
      <w:r>
        <w:t>.</w:t>
      </w:r>
    </w:p>
    <w:p w14:paraId="4BFDD8EC" w14:textId="77777777" w:rsidR="00A75980" w:rsidRDefault="00A75980" w:rsidP="00124EA8"/>
    <w:p w14:paraId="30BCEE16" w14:textId="6CC15C37" w:rsidR="0059136D" w:rsidRDefault="009A0709" w:rsidP="00124EA8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1" allowOverlap="1" wp14:anchorId="2FA2A755" wp14:editId="6CCCC59D">
                <wp:simplePos x="0" y="0"/>
                <wp:positionH relativeFrom="column">
                  <wp:posOffset>2194560</wp:posOffset>
                </wp:positionH>
                <wp:positionV relativeFrom="paragraph">
                  <wp:posOffset>182880</wp:posOffset>
                </wp:positionV>
                <wp:extent cx="3520440" cy="2638425"/>
                <wp:effectExtent l="0" t="0" r="3810" b="9525"/>
                <wp:wrapNone/>
                <wp:docPr id="7692544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440" cy="2638425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AD39F" id="Rectangle 2" o:spid="_x0000_s1026" style="position:absolute;margin-left:172.8pt;margin-top:14.4pt;width:277.2pt;height:207.75pt;z-index:-2512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" fillcolor="#ffecaf" stroked="f" strokeweight="1pt"/>
            </w:pict>
          </mc:Fallback>
        </mc:AlternateContent>
      </w:r>
      <w:r w:rsidR="00B048DA">
        <w:rPr>
          <w:noProof/>
          <w:lang w:eastAsia="en-GB"/>
        </w:rPr>
        <w:drawing>
          <wp:anchor distT="0" distB="0" distL="114300" distR="114300" simplePos="0" relativeHeight="252083200" behindDoc="0" locked="0" layoutInCell="1" allowOverlap="1" wp14:anchorId="1EE9EAEC" wp14:editId="50FBADA1">
            <wp:simplePos x="0" y="0"/>
            <wp:positionH relativeFrom="margin">
              <wp:posOffset>72390</wp:posOffset>
            </wp:positionH>
            <wp:positionV relativeFrom="paragraph">
              <wp:posOffset>88265</wp:posOffset>
            </wp:positionV>
            <wp:extent cx="1438910" cy="1438910"/>
            <wp:effectExtent l="0" t="0" r="8890" b="8890"/>
            <wp:wrapNone/>
            <wp:docPr id="76925445" name="Picture 769254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5445" name="Picture 769254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3A3C7" w14:textId="6BBA3CE6" w:rsidR="00F93C03" w:rsidRDefault="00A75980" w:rsidP="00124EA8">
      <w:pPr>
        <w:rPr>
          <w:b/>
          <w:bCs/>
        </w:rPr>
      </w:pPr>
      <w:r w:rsidRPr="00A75980">
        <w:rPr>
          <w:b/>
          <w:bCs/>
        </w:rPr>
        <w:t>Climate change</w:t>
      </w:r>
      <w:r w:rsidR="00F93C03">
        <w:rPr>
          <w:b/>
          <w:bCs/>
        </w:rPr>
        <w:t>:</w:t>
      </w:r>
    </w:p>
    <w:p w14:paraId="7394F40F" w14:textId="5DFCA621" w:rsidR="00F93C03" w:rsidRDefault="00F93C03" w:rsidP="00F93C03">
      <w:pPr>
        <w:pStyle w:val="ListParagraph"/>
        <w:numPr>
          <w:ilvl w:val="0"/>
          <w:numId w:val="25"/>
        </w:numPr>
        <w:ind w:left="4253" w:hanging="567"/>
      </w:pPr>
      <w:r>
        <w:t>i</w:t>
      </w:r>
      <w:r w:rsidRPr="00F93C03">
        <w:t xml:space="preserve">s about </w:t>
      </w:r>
      <w:r>
        <w:t xml:space="preserve">changes in the weather that last a long </w:t>
      </w:r>
      <w:proofErr w:type="gramStart"/>
      <w:r>
        <w:t>time</w:t>
      </w:r>
      <w:proofErr w:type="gramEnd"/>
    </w:p>
    <w:p w14:paraId="3C58EA5E" w14:textId="407E19D4" w:rsidR="00F93C03" w:rsidRDefault="00B048DA" w:rsidP="00F93C03">
      <w:pPr>
        <w:pStyle w:val="ListParagraph"/>
        <w:numPr>
          <w:ilvl w:val="0"/>
          <w:numId w:val="25"/>
        </w:numPr>
        <w:ind w:left="4253" w:hanging="567"/>
      </w:pPr>
      <w:r>
        <w:rPr>
          <w:noProof/>
        </w:rPr>
        <w:drawing>
          <wp:anchor distT="0" distB="0" distL="114300" distR="114300" simplePos="0" relativeHeight="252084224" behindDoc="0" locked="0" layoutInCell="1" allowOverlap="1" wp14:anchorId="5652B984" wp14:editId="4C04EE45">
            <wp:simplePos x="0" y="0"/>
            <wp:positionH relativeFrom="margin">
              <wp:align>left</wp:align>
            </wp:positionH>
            <wp:positionV relativeFrom="paragraph">
              <wp:posOffset>137160</wp:posOffset>
            </wp:positionV>
            <wp:extent cx="1732280" cy="1108710"/>
            <wp:effectExtent l="0" t="0" r="1270" b="0"/>
            <wp:wrapThrough wrapText="bothSides">
              <wp:wrapPolygon edited="0">
                <wp:start x="0" y="0"/>
                <wp:lineTo x="0" y="21155"/>
                <wp:lineTo x="21378" y="21155"/>
                <wp:lineTo x="21378" y="0"/>
                <wp:lineTo x="0" y="0"/>
              </wp:wrapPolygon>
            </wp:wrapThrough>
            <wp:docPr id="76925446" name="Picture 769254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5446" name="Picture 769254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C03">
        <w:t>affect</w:t>
      </w:r>
      <w:r w:rsidR="00DC70F4">
        <w:t>s</w:t>
      </w:r>
      <w:r w:rsidR="00F93C03">
        <w:t xml:space="preserve"> how we live now / in the years ahead. </w:t>
      </w:r>
    </w:p>
    <w:p w14:paraId="4EAF7F2B" w14:textId="77777777" w:rsidR="00404DE1" w:rsidRDefault="00404DE1">
      <w:pPr>
        <w:spacing w:line="240" w:lineRule="auto"/>
        <w:ind w:left="0"/>
      </w:pPr>
      <w:r>
        <w:br w:type="page"/>
      </w:r>
    </w:p>
    <w:p w14:paraId="054594C5" w14:textId="05512E77" w:rsidR="00CE32F2" w:rsidRDefault="00A75980" w:rsidP="00A75980">
      <w:pPr>
        <w:pStyle w:val="Heading1"/>
      </w:pPr>
      <w:r>
        <w:lastRenderedPageBreak/>
        <w:t>Where to find more information</w:t>
      </w:r>
    </w:p>
    <w:p w14:paraId="4074E505" w14:textId="77777777" w:rsidR="00BD34B6" w:rsidRDefault="00BD34B6" w:rsidP="00124EA8">
      <w:pPr>
        <w:rPr>
          <w:rFonts w:eastAsia="Times New Roman"/>
          <w:shd w:val="clear" w:color="auto" w:fill="FFFFFF"/>
          <w:lang w:eastAsia="en-GB"/>
        </w:rPr>
      </w:pPr>
    </w:p>
    <w:p w14:paraId="0C47C6C5" w14:textId="429D8ADC" w:rsidR="00F93C03" w:rsidRDefault="00F93C03" w:rsidP="0066566F">
      <w:r>
        <w:rPr>
          <w:b/>
          <w:bCs/>
          <w:noProof/>
        </w:rPr>
        <w:drawing>
          <wp:anchor distT="0" distB="0" distL="114300" distR="114300" simplePos="0" relativeHeight="252086272" behindDoc="0" locked="0" layoutInCell="1" allowOverlap="1" wp14:anchorId="521E4EEA" wp14:editId="7435BA3C">
            <wp:simplePos x="0" y="0"/>
            <wp:positionH relativeFrom="margin">
              <wp:align>left</wp:align>
            </wp:positionH>
            <wp:positionV relativeFrom="paragraph">
              <wp:posOffset>125095</wp:posOffset>
            </wp:positionV>
            <wp:extent cx="1517015" cy="2153920"/>
            <wp:effectExtent l="0" t="0" r="6985" b="0"/>
            <wp:wrapThrough wrapText="bothSides">
              <wp:wrapPolygon edited="0">
                <wp:start x="0" y="0"/>
                <wp:lineTo x="0" y="21396"/>
                <wp:lineTo x="21428" y="21396"/>
                <wp:lineTo x="21428" y="0"/>
                <wp:lineTo x="0" y="0"/>
              </wp:wrapPolygon>
            </wp:wrapThrough>
            <wp:docPr id="76925448" name="Picture 769254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5448" name="Picture 769254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515" cy="2154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626D2" w14:textId="3FDA7CFF" w:rsidR="0066566F" w:rsidRDefault="003F645C" w:rsidP="0066566F">
      <w:r>
        <w:t xml:space="preserve">You can find the </w:t>
      </w:r>
      <w:r w:rsidR="0066566F">
        <w:t xml:space="preserve">full Pacific Arts </w:t>
      </w:r>
      <w:r w:rsidR="009C2113">
        <w:t>S</w:t>
      </w:r>
      <w:r w:rsidR="0066566F">
        <w:t>trategy</w:t>
      </w:r>
      <w:r w:rsidR="009C2113">
        <w:t xml:space="preserve"> 2023 </w:t>
      </w:r>
      <w:r w:rsidR="00DC70F4">
        <w:t xml:space="preserve">– </w:t>
      </w:r>
      <w:r w:rsidR="009C2113">
        <w:t>2028</w:t>
      </w:r>
      <w:r w:rsidR="0066566F">
        <w:t xml:space="preserve"> </w:t>
      </w:r>
      <w:r>
        <w:t>on the Creative New Zealand</w:t>
      </w:r>
      <w:r w:rsidR="0066566F">
        <w:t xml:space="preserve"> </w:t>
      </w:r>
      <w:r w:rsidR="0066566F" w:rsidRPr="00024091">
        <w:rPr>
          <w:b/>
          <w:bCs/>
        </w:rPr>
        <w:t>website</w:t>
      </w:r>
      <w:r w:rsidR="0066566F">
        <w:t>:</w:t>
      </w:r>
    </w:p>
    <w:p w14:paraId="767A9D01" w14:textId="77777777" w:rsidR="00F93C03" w:rsidRPr="00D849EE" w:rsidRDefault="00F93C03" w:rsidP="00F93C03">
      <w:pPr>
        <w:pStyle w:val="Listtoplevel"/>
        <w:numPr>
          <w:ilvl w:val="0"/>
          <w:numId w:val="0"/>
        </w:numPr>
        <w:ind w:left="3686"/>
        <w:rPr>
          <w:b/>
          <w:bCs/>
        </w:rPr>
      </w:pPr>
      <w:r w:rsidRPr="00D849EE">
        <w:rPr>
          <w:b/>
          <w:bCs/>
        </w:rPr>
        <w:t>https://tinyurl.com/mrx2w8u6</w:t>
      </w:r>
    </w:p>
    <w:p w14:paraId="7A442247" w14:textId="77777777" w:rsidR="0066566F" w:rsidRDefault="0066566F" w:rsidP="00124EA8">
      <w:pPr>
        <w:rPr>
          <w:rFonts w:eastAsia="Times New Roman"/>
          <w:shd w:val="clear" w:color="auto" w:fill="FFFFFF"/>
          <w:lang w:eastAsia="en-GB"/>
        </w:rPr>
      </w:pPr>
    </w:p>
    <w:p w14:paraId="28C0D24A" w14:textId="20709DF5" w:rsidR="003F645C" w:rsidRPr="003F645C" w:rsidRDefault="003F645C" w:rsidP="003F645C">
      <w:pPr>
        <w:ind w:left="1080" w:right="-46"/>
        <w:rPr>
          <w:rFonts w:eastAsia="Times New Roman" w:cs="Arial"/>
          <w:szCs w:val="32"/>
          <w:lang w:val="en-GB"/>
        </w:rPr>
      </w:pPr>
      <w:r w:rsidRPr="003F645C">
        <w:rPr>
          <w:rFonts w:eastAsia="Times New Roman" w:cs="Times New Roman"/>
          <w:b/>
          <w:bCs/>
          <w:noProof/>
          <w:sz w:val="44"/>
          <w:szCs w:val="44"/>
          <w:lang w:val="en-NZ"/>
        </w:rPr>
        <w:drawing>
          <wp:anchor distT="0" distB="0" distL="114300" distR="114300" simplePos="0" relativeHeight="252088320" behindDoc="0" locked="0" layoutInCell="1" allowOverlap="1" wp14:anchorId="76432087" wp14:editId="4C368296">
            <wp:simplePos x="0" y="0"/>
            <wp:positionH relativeFrom="column">
              <wp:posOffset>217170</wp:posOffset>
            </wp:positionH>
            <wp:positionV relativeFrom="paragraph">
              <wp:posOffset>27940</wp:posOffset>
            </wp:positionV>
            <wp:extent cx="1127760" cy="1426845"/>
            <wp:effectExtent l="0" t="0" r="0" b="1905"/>
            <wp:wrapNone/>
            <wp:docPr id="76925455" name="Picture 769254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5455" name="Picture 769254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03B06" w14:textId="77777777" w:rsidR="003F645C" w:rsidRPr="003F645C" w:rsidRDefault="003F645C" w:rsidP="003F645C">
      <w:pPr>
        <w:ind w:left="3685"/>
        <w:rPr>
          <w:rFonts w:eastAsia="Times New Roman" w:cs="Arial"/>
          <w:szCs w:val="32"/>
          <w:lang w:val="en-GB"/>
        </w:rPr>
      </w:pPr>
      <w:r w:rsidRPr="003F645C">
        <w:rPr>
          <w:rFonts w:eastAsia="Times New Roman" w:cs="Arial"/>
          <w:szCs w:val="32"/>
          <w:lang w:val="en-GB"/>
        </w:rPr>
        <w:t xml:space="preserve">The website is </w:t>
      </w:r>
      <w:r w:rsidRPr="003F645C">
        <w:rPr>
          <w:rFonts w:eastAsia="Times New Roman" w:cs="Arial"/>
          <w:b/>
          <w:bCs/>
          <w:szCs w:val="32"/>
          <w:lang w:val="en-GB"/>
        </w:rPr>
        <w:t>not</w:t>
      </w:r>
      <w:r w:rsidRPr="003F645C">
        <w:rPr>
          <w:rFonts w:eastAsia="Times New Roman" w:cs="Arial"/>
          <w:szCs w:val="32"/>
          <w:lang w:val="en-GB"/>
        </w:rPr>
        <w:t xml:space="preserve"> in Easy Read.</w:t>
      </w:r>
    </w:p>
    <w:p w14:paraId="08F51C5E" w14:textId="77777777" w:rsidR="003F645C" w:rsidRPr="003F645C" w:rsidRDefault="003F645C" w:rsidP="003F645C">
      <w:pPr>
        <w:ind w:left="3685"/>
        <w:rPr>
          <w:rFonts w:eastAsia="Times New Roman" w:cs="Arial"/>
          <w:szCs w:val="32"/>
          <w:lang w:val="en-GB"/>
        </w:rPr>
      </w:pPr>
    </w:p>
    <w:p w14:paraId="3E4DE4B1" w14:textId="26ECBFD5" w:rsidR="003F645C" w:rsidRPr="003F645C" w:rsidRDefault="003F645C" w:rsidP="003F645C">
      <w:pPr>
        <w:rPr>
          <w:rFonts w:eastAsia="Times New Roman" w:cs="Arial"/>
          <w:szCs w:val="32"/>
          <w:lang w:val="en-GB"/>
        </w:rPr>
      </w:pPr>
    </w:p>
    <w:p w14:paraId="4D4B2A06" w14:textId="6388139C" w:rsidR="003F645C" w:rsidRPr="003F645C" w:rsidRDefault="003F645C" w:rsidP="003F645C">
      <w:pPr>
        <w:rPr>
          <w:rFonts w:eastAsia="Times New Roman" w:cs="Arial"/>
          <w:szCs w:val="32"/>
          <w:lang w:val="en-GB"/>
        </w:rPr>
      </w:pPr>
      <w:r w:rsidRPr="003F645C">
        <w:rPr>
          <w:rFonts w:asciiTheme="minorHAnsi" w:eastAsia="Times New Roman" w:hAnsiTheme="minorHAnsi" w:cs="Times New Roman"/>
          <w:noProof/>
          <w:sz w:val="22"/>
          <w:szCs w:val="22"/>
          <w:lang w:val="en-NZ"/>
        </w:rPr>
        <w:drawing>
          <wp:anchor distT="0" distB="0" distL="114300" distR="114300" simplePos="0" relativeHeight="252094464" behindDoc="0" locked="0" layoutInCell="1" allowOverlap="1" wp14:anchorId="0843BF60" wp14:editId="623C98D2">
            <wp:simplePos x="0" y="0"/>
            <wp:positionH relativeFrom="margin">
              <wp:align>left</wp:align>
            </wp:positionH>
            <wp:positionV relativeFrom="paragraph">
              <wp:posOffset>200660</wp:posOffset>
            </wp:positionV>
            <wp:extent cx="1695450" cy="1695450"/>
            <wp:effectExtent l="0" t="0" r="0" b="0"/>
            <wp:wrapThrough wrapText="bothSides">
              <wp:wrapPolygon edited="0">
                <wp:start x="13591" y="2912"/>
                <wp:lineTo x="5339" y="4369"/>
                <wp:lineTo x="2670" y="5339"/>
                <wp:lineTo x="2670" y="7281"/>
                <wp:lineTo x="0" y="7281"/>
                <wp:lineTo x="0" y="18445"/>
                <wp:lineTo x="21357" y="18445"/>
                <wp:lineTo x="21357" y="5825"/>
                <wp:lineTo x="15775" y="2912"/>
                <wp:lineTo x="13591" y="2912"/>
              </wp:wrapPolygon>
            </wp:wrapThrough>
            <wp:docPr id="76925454" name="Picture 769254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5454" name="Picture 769254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45C">
        <w:rPr>
          <w:rFonts w:eastAsia="Times New Roman" w:cs="Arial"/>
          <w:szCs w:val="32"/>
          <w:lang w:val="en-GB"/>
        </w:rPr>
        <w:t>You can ask someone to read it with you.</w:t>
      </w:r>
    </w:p>
    <w:p w14:paraId="57980C35" w14:textId="77777777" w:rsidR="003F645C" w:rsidRPr="003F645C" w:rsidRDefault="003F645C" w:rsidP="003F645C">
      <w:pPr>
        <w:rPr>
          <w:rFonts w:eastAsia="Times New Roman" w:cs="Arial"/>
          <w:szCs w:val="32"/>
          <w:lang w:val="en-GB"/>
        </w:rPr>
      </w:pPr>
    </w:p>
    <w:p w14:paraId="7F1939E5" w14:textId="77777777" w:rsidR="003F645C" w:rsidRPr="003F645C" w:rsidRDefault="003F645C" w:rsidP="003F645C">
      <w:pPr>
        <w:spacing w:after="160" w:line="259" w:lineRule="auto"/>
        <w:ind w:left="0"/>
        <w:rPr>
          <w:rFonts w:eastAsia="Times New Roman" w:cs="Arial"/>
          <w:b/>
          <w:szCs w:val="32"/>
          <w:lang w:val="en-NZ"/>
        </w:rPr>
      </w:pPr>
      <w:r w:rsidRPr="003F645C">
        <w:rPr>
          <w:rFonts w:eastAsia="Times New Roman" w:cs="Arial"/>
          <w:b/>
          <w:szCs w:val="32"/>
          <w:lang w:val="en-NZ"/>
        </w:rPr>
        <w:br w:type="page"/>
      </w:r>
    </w:p>
    <w:p w14:paraId="05CF14EF" w14:textId="156DC3B6" w:rsidR="003F645C" w:rsidRPr="003F645C" w:rsidRDefault="003F645C" w:rsidP="003F645C">
      <w:pPr>
        <w:widowControl w:val="0"/>
        <w:rPr>
          <w:rFonts w:eastAsia="Times New Roman" w:cs="Arial"/>
          <w:szCs w:val="32"/>
          <w:lang w:val="en-GB"/>
        </w:rPr>
      </w:pPr>
      <w:r w:rsidRPr="003F645C">
        <w:rPr>
          <w:rFonts w:asciiTheme="minorHAnsi" w:eastAsia="Times New Roman" w:hAnsiTheme="minorHAnsi" w:cs="Times New Roman"/>
          <w:noProof/>
          <w:sz w:val="22"/>
          <w:szCs w:val="22"/>
          <w:lang w:val="en-NZ"/>
        </w:rPr>
        <w:lastRenderedPageBreak/>
        <w:drawing>
          <wp:anchor distT="0" distB="0" distL="114300" distR="114300" simplePos="0" relativeHeight="252089344" behindDoc="0" locked="0" layoutInCell="1" allowOverlap="1" wp14:anchorId="2A1181BF" wp14:editId="49BF9272">
            <wp:simplePos x="0" y="0"/>
            <wp:positionH relativeFrom="margin">
              <wp:posOffset>-190500</wp:posOffset>
            </wp:positionH>
            <wp:positionV relativeFrom="paragraph">
              <wp:posOffset>0</wp:posOffset>
            </wp:positionV>
            <wp:extent cx="1971675" cy="499745"/>
            <wp:effectExtent l="0" t="0" r="9525" b="0"/>
            <wp:wrapSquare wrapText="bothSides"/>
            <wp:docPr id="76925453" name="Picture 769254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5453" name="Picture 769254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645C">
        <w:rPr>
          <w:rFonts w:eastAsia="Times New Roman" w:cs="Arial"/>
          <w:szCs w:val="32"/>
          <w:lang w:val="en-GB"/>
        </w:rPr>
        <w:t>You can talk to someone at</w:t>
      </w:r>
    </w:p>
    <w:p w14:paraId="0303527F" w14:textId="0469E41F" w:rsidR="003F645C" w:rsidRDefault="009A0709" w:rsidP="009A0709">
      <w:pPr>
        <w:widowControl w:val="0"/>
        <w:rPr>
          <w:rFonts w:eastAsia="Times New Roman" w:cs="Arial"/>
          <w:b/>
          <w:color w:val="000000"/>
          <w:szCs w:val="32"/>
          <w:lang w:val="en-NZ" w:eastAsia="en-NZ"/>
        </w:rPr>
      </w:pPr>
      <w:r w:rsidRPr="003F645C">
        <w:rPr>
          <w:rFonts w:eastAsia="Times New Roman" w:cs="Arial"/>
          <w:b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2095488" behindDoc="0" locked="0" layoutInCell="1" allowOverlap="1" wp14:anchorId="44A1CE95" wp14:editId="43012BB6">
            <wp:simplePos x="0" y="0"/>
            <wp:positionH relativeFrom="margin">
              <wp:posOffset>-28575</wp:posOffset>
            </wp:positionH>
            <wp:positionV relativeFrom="paragraph">
              <wp:posOffset>439420</wp:posOffset>
            </wp:positionV>
            <wp:extent cx="1371600" cy="1371600"/>
            <wp:effectExtent l="0" t="0" r="0" b="0"/>
            <wp:wrapThrough wrapText="bothSides">
              <wp:wrapPolygon edited="0">
                <wp:start x="0" y="300"/>
                <wp:lineTo x="0" y="16200"/>
                <wp:lineTo x="2700" y="20100"/>
                <wp:lineTo x="3300" y="21300"/>
                <wp:lineTo x="17400" y="21300"/>
                <wp:lineTo x="18000" y="20100"/>
                <wp:lineTo x="21300" y="16200"/>
                <wp:lineTo x="21300" y="300"/>
                <wp:lineTo x="0" y="300"/>
              </wp:wrapPolygon>
            </wp:wrapThrough>
            <wp:docPr id="76925456" name="Picture 769254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5456" name="Picture 769254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45C" w:rsidRPr="003F645C">
        <w:rPr>
          <w:rFonts w:eastAsia="Times New Roman" w:cs="Arial"/>
          <w:szCs w:val="32"/>
          <w:lang w:val="en-GB"/>
        </w:rPr>
        <w:t xml:space="preserve">Creative New Zealand </w:t>
      </w:r>
      <w:r w:rsidR="00823013">
        <w:rPr>
          <w:rFonts w:eastAsia="Times New Roman" w:cs="Arial"/>
          <w:szCs w:val="32"/>
          <w:lang w:val="en-GB"/>
        </w:rPr>
        <w:t xml:space="preserve">about this strategy </w:t>
      </w:r>
      <w:r w:rsidR="003F645C" w:rsidRPr="003F645C">
        <w:rPr>
          <w:rFonts w:eastAsia="Times New Roman" w:cs="Arial"/>
          <w:szCs w:val="32"/>
          <w:lang w:val="en-GB"/>
        </w:rPr>
        <w:t>by:</w:t>
      </w:r>
    </w:p>
    <w:p w14:paraId="35F55DA4" w14:textId="3F882706" w:rsidR="003F645C" w:rsidRPr="003F645C" w:rsidRDefault="003F645C" w:rsidP="003F645C">
      <w:pPr>
        <w:pStyle w:val="ListParagraph"/>
        <w:widowControl w:val="0"/>
        <w:numPr>
          <w:ilvl w:val="0"/>
          <w:numId w:val="26"/>
        </w:numPr>
        <w:shd w:val="clear" w:color="auto" w:fill="FFFFFF"/>
        <w:ind w:left="4253" w:hanging="567"/>
        <w:rPr>
          <w:rFonts w:eastAsia="Times New Roman" w:cs="Arial"/>
          <w:color w:val="000000"/>
          <w:szCs w:val="32"/>
          <w:lang w:val="en-NZ" w:eastAsia="en-NZ"/>
        </w:rPr>
      </w:pPr>
      <w:r>
        <w:rPr>
          <w:rFonts w:eastAsia="Times New Roman" w:cs="Arial"/>
          <w:b/>
          <w:color w:val="000000"/>
          <w:szCs w:val="32"/>
          <w:lang w:val="en-NZ" w:eastAsia="en-NZ"/>
        </w:rPr>
        <w:t>e</w:t>
      </w:r>
      <w:r w:rsidRPr="003F645C">
        <w:rPr>
          <w:rFonts w:eastAsia="Times New Roman" w:cs="Arial"/>
          <w:b/>
          <w:color w:val="000000"/>
          <w:szCs w:val="32"/>
          <w:lang w:val="en-NZ" w:eastAsia="en-NZ"/>
        </w:rPr>
        <w:t>mail</w:t>
      </w:r>
      <w:r w:rsidRPr="003F645C">
        <w:rPr>
          <w:rFonts w:eastAsia="Times New Roman" w:cs="Arial"/>
          <w:color w:val="000000"/>
          <w:szCs w:val="32"/>
          <w:lang w:val="en-NZ" w:eastAsia="en-NZ"/>
        </w:rPr>
        <w:t>: </w:t>
      </w:r>
    </w:p>
    <w:p w14:paraId="2116318D" w14:textId="77777777" w:rsidR="003F645C" w:rsidRPr="003F645C" w:rsidRDefault="003F645C" w:rsidP="003F645C">
      <w:pPr>
        <w:widowControl w:val="0"/>
        <w:shd w:val="clear" w:color="auto" w:fill="FFFFFF"/>
        <w:rPr>
          <w:rFonts w:eastAsia="Times New Roman" w:cs="Arial"/>
          <w:color w:val="000000"/>
          <w:szCs w:val="32"/>
          <w:lang w:val="en-NZ" w:eastAsia="en-NZ"/>
        </w:rPr>
      </w:pPr>
    </w:p>
    <w:p w14:paraId="6B77A0F2" w14:textId="1DCD1D5B" w:rsidR="003F645C" w:rsidRPr="003F645C" w:rsidRDefault="00823013" w:rsidP="0032127E">
      <w:pPr>
        <w:widowControl w:val="0"/>
        <w:shd w:val="clear" w:color="auto" w:fill="FFFFFF"/>
        <w:ind w:left="4253" w:right="-307"/>
        <w:rPr>
          <w:rFonts w:eastAsia="Times New Roman" w:cs="Arial"/>
          <w:b/>
          <w:color w:val="000000"/>
          <w:szCs w:val="32"/>
          <w:lang w:val="en-NZ" w:eastAsia="en-NZ"/>
        </w:rPr>
      </w:pPr>
      <w:r>
        <w:rPr>
          <w:rFonts w:eastAsia="Times New Roman" w:cs="Arial"/>
          <w:b/>
          <w:color w:val="000000"/>
          <w:szCs w:val="32"/>
          <w:lang w:val="en-NZ" w:eastAsia="en-NZ"/>
        </w:rPr>
        <w:t>pacificarts</w:t>
      </w:r>
      <w:r w:rsidR="003F645C" w:rsidRPr="003F645C">
        <w:rPr>
          <w:rFonts w:eastAsia="Times New Roman" w:cs="Arial"/>
          <w:b/>
          <w:color w:val="000000"/>
          <w:szCs w:val="32"/>
          <w:lang w:val="en-NZ" w:eastAsia="en-NZ"/>
        </w:rPr>
        <w:t>@creativenz.govt.nz</w:t>
      </w:r>
    </w:p>
    <w:p w14:paraId="0CD341D6" w14:textId="2FF79496" w:rsidR="003F645C" w:rsidRPr="003F645C" w:rsidRDefault="003F645C" w:rsidP="003F645C">
      <w:pPr>
        <w:widowControl w:val="0"/>
        <w:rPr>
          <w:rFonts w:eastAsia="Times New Roman" w:cs="Arial"/>
          <w:szCs w:val="32"/>
          <w:lang w:val="en-GB"/>
        </w:rPr>
      </w:pPr>
      <w:r w:rsidRPr="003F645C">
        <w:rPr>
          <w:rFonts w:asciiTheme="minorHAnsi" w:eastAsia="Times New Roman" w:hAnsiTheme="minorHAnsi" w:cs="Times New Roman"/>
          <w:noProof/>
          <w:sz w:val="22"/>
          <w:szCs w:val="22"/>
          <w:lang w:val="en-NZ"/>
        </w:rPr>
        <w:drawing>
          <wp:anchor distT="0" distB="0" distL="114300" distR="114300" simplePos="0" relativeHeight="252090368" behindDoc="0" locked="0" layoutInCell="1" allowOverlap="1" wp14:anchorId="7CAB34E1" wp14:editId="2A5947A6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1114425" cy="1114425"/>
            <wp:effectExtent l="0" t="0" r="9525" b="9525"/>
            <wp:wrapThrough wrapText="bothSides">
              <wp:wrapPolygon edited="0">
                <wp:start x="2585" y="0"/>
                <wp:lineTo x="0" y="369"/>
                <wp:lineTo x="0" y="21415"/>
                <wp:lineTo x="10708" y="21415"/>
                <wp:lineTo x="15877" y="21415"/>
                <wp:lineTo x="21415" y="21415"/>
                <wp:lineTo x="21415" y="369"/>
                <wp:lineTo x="5169" y="0"/>
                <wp:lineTo x="2585" y="0"/>
              </wp:wrapPolygon>
            </wp:wrapThrough>
            <wp:docPr id="76925452" name="Picture 769254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5452" name="Picture 769254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C97BB" w14:textId="5DDB1AB4" w:rsidR="003F645C" w:rsidRPr="003F645C" w:rsidRDefault="003F645C" w:rsidP="003F645C">
      <w:pPr>
        <w:pStyle w:val="ListParagraph"/>
        <w:widowControl w:val="0"/>
        <w:numPr>
          <w:ilvl w:val="0"/>
          <w:numId w:val="26"/>
        </w:numPr>
        <w:shd w:val="clear" w:color="auto" w:fill="FFFFFF"/>
        <w:ind w:left="4253" w:hanging="567"/>
        <w:rPr>
          <w:rFonts w:eastAsia="Times New Roman" w:cs="Arial"/>
          <w:b/>
          <w:color w:val="000000"/>
          <w:szCs w:val="32"/>
          <w:lang w:val="en-NZ" w:eastAsia="en-NZ"/>
        </w:rPr>
      </w:pPr>
      <w:r>
        <w:rPr>
          <w:rFonts w:eastAsia="Times New Roman" w:cs="Arial"/>
          <w:b/>
          <w:color w:val="000000"/>
          <w:szCs w:val="32"/>
          <w:lang w:val="en-NZ" w:eastAsia="en-NZ"/>
        </w:rPr>
        <w:t>p</w:t>
      </w:r>
      <w:r w:rsidRPr="003F645C">
        <w:rPr>
          <w:rFonts w:eastAsia="Times New Roman" w:cs="Arial"/>
          <w:b/>
          <w:color w:val="000000"/>
          <w:szCs w:val="32"/>
          <w:lang w:val="en-NZ" w:eastAsia="en-NZ"/>
        </w:rPr>
        <w:t>hone</w:t>
      </w:r>
      <w:r w:rsidRPr="003F645C">
        <w:rPr>
          <w:rFonts w:eastAsia="Times New Roman" w:cs="Arial"/>
          <w:color w:val="000000"/>
          <w:szCs w:val="32"/>
          <w:lang w:val="en-NZ" w:eastAsia="en-NZ"/>
        </w:rPr>
        <w:t xml:space="preserve">: </w:t>
      </w:r>
      <w:r w:rsidRPr="003F645C">
        <w:rPr>
          <w:rFonts w:eastAsia="Times New Roman" w:cs="Arial"/>
          <w:color w:val="000000"/>
          <w:szCs w:val="32"/>
          <w:lang w:val="en-NZ" w:eastAsia="en-NZ"/>
        </w:rPr>
        <w:tab/>
      </w:r>
      <w:r w:rsidRPr="003F645C">
        <w:rPr>
          <w:rFonts w:eastAsia="Times New Roman" w:cs="Arial"/>
          <w:b/>
          <w:color w:val="000000"/>
          <w:szCs w:val="32"/>
          <w:lang w:val="en-NZ" w:eastAsia="en-NZ"/>
        </w:rPr>
        <w:t>0800 273 284</w:t>
      </w:r>
    </w:p>
    <w:p w14:paraId="4ED598FB" w14:textId="1B7A202A" w:rsidR="003F645C" w:rsidRPr="003F645C" w:rsidRDefault="003F645C" w:rsidP="003F645C">
      <w:pPr>
        <w:widowControl w:val="0"/>
        <w:shd w:val="clear" w:color="auto" w:fill="FFFFFF"/>
        <w:rPr>
          <w:rFonts w:eastAsia="Times New Roman" w:cs="Arial"/>
          <w:color w:val="000000"/>
          <w:szCs w:val="32"/>
          <w:lang w:val="en-NZ" w:eastAsia="en-NZ"/>
        </w:rPr>
      </w:pPr>
    </w:p>
    <w:p w14:paraId="735AA9ED" w14:textId="3730ACBF" w:rsidR="003F645C" w:rsidRPr="003F645C" w:rsidRDefault="003F645C" w:rsidP="003F645C">
      <w:pPr>
        <w:widowControl w:val="0"/>
        <w:shd w:val="clear" w:color="auto" w:fill="FFFFFF"/>
        <w:rPr>
          <w:rFonts w:eastAsia="Times New Roman" w:cs="Arial"/>
          <w:color w:val="000000"/>
          <w:szCs w:val="32"/>
          <w:lang w:val="en-NZ" w:eastAsia="en-NZ"/>
        </w:rPr>
      </w:pPr>
      <w:r w:rsidRPr="003F645C">
        <w:rPr>
          <w:rFonts w:ascii="Times New Roman" w:eastAsia="Times New Roman" w:hAnsi="Times New Roman" w:cs="Times New Roman"/>
          <w:noProof/>
          <w:sz w:val="24"/>
          <w:lang w:val="en-NZ" w:eastAsia="en-NZ"/>
        </w:rPr>
        <w:drawing>
          <wp:anchor distT="0" distB="0" distL="114300" distR="114300" simplePos="0" relativeHeight="252091392" behindDoc="0" locked="0" layoutInCell="1" allowOverlap="1" wp14:anchorId="4F189A4B" wp14:editId="1E254685">
            <wp:simplePos x="0" y="0"/>
            <wp:positionH relativeFrom="margin">
              <wp:posOffset>-195580</wp:posOffset>
            </wp:positionH>
            <wp:positionV relativeFrom="paragraph">
              <wp:posOffset>104140</wp:posOffset>
            </wp:positionV>
            <wp:extent cx="1939290" cy="1370965"/>
            <wp:effectExtent l="0" t="0" r="0" b="0"/>
            <wp:wrapSquare wrapText="bothSides"/>
            <wp:docPr id="76925451" name="Picture 769254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5451" name="Picture 769254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5D3A5" w14:textId="3BFA1CED" w:rsidR="003F645C" w:rsidRPr="003F645C" w:rsidRDefault="003F645C" w:rsidP="003F645C">
      <w:pPr>
        <w:widowControl w:val="0"/>
        <w:shd w:val="clear" w:color="auto" w:fill="FFFFFF"/>
        <w:rPr>
          <w:rFonts w:eastAsia="Times New Roman" w:cs="Arial"/>
          <w:color w:val="000000"/>
          <w:szCs w:val="32"/>
          <w:lang w:val="en-NZ" w:eastAsia="en-NZ"/>
        </w:rPr>
      </w:pPr>
      <w:r w:rsidRPr="003F645C">
        <w:rPr>
          <w:rFonts w:ascii="Times New Roman" w:eastAsia="Times New Roman" w:hAnsi="Times New Roman" w:cs="Times New Roman"/>
          <w:noProof/>
          <w:sz w:val="24"/>
          <w:lang w:val="en-NZ" w:eastAsia="en-NZ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7DE40124" wp14:editId="28818C47">
                <wp:simplePos x="0" y="0"/>
                <wp:positionH relativeFrom="column">
                  <wp:posOffset>1060450</wp:posOffset>
                </wp:positionH>
                <wp:positionV relativeFrom="paragraph">
                  <wp:posOffset>271780</wp:posOffset>
                </wp:positionV>
                <wp:extent cx="470535" cy="499745"/>
                <wp:effectExtent l="0" t="0" r="0" b="0"/>
                <wp:wrapNone/>
                <wp:docPr id="76925450" name="Multiplication Sign 76925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0535" cy="49974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1A904" id="Multiplication Sign 76925450" o:spid="_x0000_s1026" style="position:absolute;margin-left:83.5pt;margin-top:21.4pt;width:37.05pt;height:39.3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70535,499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" path="m72723,157959l153298,82094r81970,87058l317237,82094r80575,75865l311270,249873r86542,91913l317237,417651,235268,330593r-81970,87058l72723,341786r86542,-91913l72723,157959xe" fillcolor="red" strokecolor="red" strokeweight="1pt">
                <v:stroke joinstyle="miter"/>
                <v:path arrowok="t" o:connecttype="custom" o:connectlocs="72723,157959;153298,82094;235268,169152;317237,82094;397812,157959;311270,249873;397812,341786;317237,417651;235268,330593;153298,417651;72723,341786;159265,249873;72723,157959" o:connectangles="0,0,0,0,0,0,0,0,0,0,0,0,0"/>
              </v:shape>
            </w:pict>
          </mc:Fallback>
        </mc:AlternateContent>
      </w:r>
      <w:r w:rsidRPr="003F645C">
        <w:rPr>
          <w:rFonts w:eastAsia="Times New Roman" w:cs="Arial"/>
          <w:color w:val="000000"/>
          <w:szCs w:val="32"/>
          <w:lang w:val="en-NZ" w:eastAsia="en-NZ"/>
        </w:rPr>
        <w:t>This is a free number which means it does not cost you any money to call.</w:t>
      </w:r>
    </w:p>
    <w:p w14:paraId="10A1568C" w14:textId="2DFB66B8" w:rsidR="0066566F" w:rsidRDefault="0066566F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077240AB" w14:textId="77777777" w:rsidR="003F645C" w:rsidRDefault="003F645C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bookmarkStart w:id="0" w:name="_Hlk53559738"/>
      <w:r>
        <w:rPr>
          <w:rFonts w:eastAsia="Times New Roman" w:cs="Arial"/>
          <w:szCs w:val="32"/>
          <w:lang w:eastAsia="en-NZ"/>
        </w:rPr>
        <w:br w:type="page"/>
      </w:r>
    </w:p>
    <w:p w14:paraId="69F08214" w14:textId="287B2082" w:rsidR="00EC5F32" w:rsidRPr="00B048DA" w:rsidRDefault="00F3444D" w:rsidP="00EC5F32">
      <w:pPr>
        <w:spacing w:after="120"/>
        <w:ind w:left="3402"/>
        <w:rPr>
          <w:rFonts w:eastAsia="Times New Roman" w:cs="Arial"/>
          <w:sz w:val="30"/>
          <w:szCs w:val="30"/>
          <w:lang w:eastAsia="en-NZ"/>
        </w:rPr>
      </w:pPr>
      <w:r w:rsidRPr="00B048DA">
        <w:rPr>
          <w:rFonts w:eastAsia="Times New Roman" w:cs="Times New Roman"/>
          <w:noProof/>
          <w:sz w:val="30"/>
          <w:szCs w:val="2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74E48933" wp14:editId="01AAB45D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934450"/>
                <wp:effectExtent l="0" t="0" r="13970" b="1905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9344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8F0D4" id="Rectangle: Rounded Corners 24" o:spid="_x0000_s1026" style="position:absolute;margin-left:-27pt;margin-top:-21pt;width:490.9pt;height:703.5pt;z-index:-25154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" filled="f" strokecolor="windowText">
                <w10:wrap anchorx="margin"/>
              </v:rect>
            </w:pict>
          </mc:Fallback>
        </mc:AlternateContent>
      </w:r>
      <w:r w:rsidR="00EC5F32" w:rsidRPr="00B048DA">
        <w:rPr>
          <w:rFonts w:eastAsia="Times New Roman" w:cs="Arial"/>
          <w:i/>
          <w:iCs/>
          <w:noProof/>
          <w:sz w:val="30"/>
          <w:szCs w:val="30"/>
          <w:lang w:eastAsia="en-NZ"/>
        </w:rPr>
        <w:drawing>
          <wp:anchor distT="0" distB="0" distL="114300" distR="114300" simplePos="0" relativeHeight="251795456" behindDoc="1" locked="0" layoutInCell="1" allowOverlap="1" wp14:anchorId="1CCF5FCA" wp14:editId="32A4BC99">
            <wp:simplePos x="0" y="0"/>
            <wp:positionH relativeFrom="margin">
              <wp:posOffset>-209550</wp:posOffset>
            </wp:positionH>
            <wp:positionV relativeFrom="paragraph">
              <wp:posOffset>-114300</wp:posOffset>
            </wp:positionV>
            <wp:extent cx="2182495" cy="914400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B048DA">
        <w:rPr>
          <w:rFonts w:eastAsia="Times New Roman" w:cs="Arial"/>
          <w:sz w:val="30"/>
          <w:szCs w:val="30"/>
          <w:lang w:eastAsia="en-NZ"/>
        </w:rPr>
        <w:t xml:space="preserve">This information has been written by </w:t>
      </w:r>
      <w:r w:rsidR="00732647" w:rsidRPr="00B048DA">
        <w:rPr>
          <w:rFonts w:eastAsia="Times New Roman" w:cs="Arial"/>
          <w:sz w:val="30"/>
          <w:szCs w:val="30"/>
          <w:lang w:eastAsia="en-NZ"/>
        </w:rPr>
        <w:t>Creative New Zealand.</w:t>
      </w:r>
    </w:p>
    <w:p w14:paraId="4ABB2516" w14:textId="77777777" w:rsidR="00EC5F32" w:rsidRPr="00B048DA" w:rsidRDefault="00EC5F32" w:rsidP="00EC5F32">
      <w:pPr>
        <w:spacing w:after="120"/>
        <w:ind w:left="3402"/>
        <w:rPr>
          <w:rFonts w:eastAsia="Times New Roman" w:cs="Arial"/>
          <w:sz w:val="16"/>
          <w:lang w:eastAsia="en-NZ"/>
        </w:rPr>
      </w:pPr>
    </w:p>
    <w:p w14:paraId="088AA572" w14:textId="49D6FCB7" w:rsidR="00EC5F32" w:rsidRPr="00B048DA" w:rsidRDefault="00F3444D" w:rsidP="00EC5F32">
      <w:pPr>
        <w:spacing w:after="120"/>
        <w:ind w:left="3402"/>
        <w:rPr>
          <w:rFonts w:eastAsia="Times New Roman" w:cs="Arial"/>
          <w:sz w:val="30"/>
          <w:szCs w:val="30"/>
          <w:lang w:eastAsia="en-NZ"/>
        </w:rPr>
      </w:pPr>
      <w:r w:rsidRPr="00B048DA">
        <w:rPr>
          <w:rFonts w:eastAsia="Times New Roman" w:cs="Arial"/>
          <w:noProof/>
          <w:sz w:val="30"/>
          <w:szCs w:val="30"/>
          <w:lang w:eastAsia="en-NZ"/>
        </w:rPr>
        <w:drawing>
          <wp:anchor distT="0" distB="0" distL="114300" distR="114300" simplePos="0" relativeHeight="252106752" behindDoc="0" locked="0" layoutInCell="1" allowOverlap="1" wp14:anchorId="57A9E341" wp14:editId="74E4142B">
            <wp:simplePos x="0" y="0"/>
            <wp:positionH relativeFrom="column">
              <wp:posOffset>-57150</wp:posOffset>
            </wp:positionH>
            <wp:positionV relativeFrom="paragraph">
              <wp:posOffset>283845</wp:posOffset>
            </wp:positionV>
            <wp:extent cx="1897380" cy="819150"/>
            <wp:effectExtent l="0" t="0" r="0" b="0"/>
            <wp:wrapThrough wrapText="bothSides">
              <wp:wrapPolygon edited="0">
                <wp:start x="16482" y="0"/>
                <wp:lineTo x="8024" y="5023"/>
                <wp:lineTo x="0" y="8540"/>
                <wp:lineTo x="0" y="21098"/>
                <wp:lineTo x="16048" y="21098"/>
                <wp:lineTo x="16265" y="17079"/>
                <wp:lineTo x="20169" y="9544"/>
                <wp:lineTo x="20169" y="9042"/>
                <wp:lineTo x="21253" y="6028"/>
                <wp:lineTo x="20819" y="4521"/>
                <wp:lineTo x="17566" y="0"/>
                <wp:lineTo x="16482" y="0"/>
              </wp:wrapPolygon>
            </wp:wrapThrough>
            <wp:docPr id="76925469" name="Picture 769254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5469" name="Picture 769254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B048DA">
        <w:rPr>
          <w:rFonts w:eastAsia="Times New Roman" w:cs="Arial"/>
          <w:sz w:val="30"/>
          <w:szCs w:val="30"/>
          <w:lang w:eastAsia="en-NZ"/>
        </w:rPr>
        <w:t xml:space="preserve">It has been translated into Easy Read by the Make </w:t>
      </w:r>
      <w:proofErr w:type="gramStart"/>
      <w:r w:rsidR="00EC5F32" w:rsidRPr="00B048DA">
        <w:rPr>
          <w:rFonts w:eastAsia="Times New Roman" w:cs="Arial"/>
          <w:sz w:val="30"/>
          <w:szCs w:val="30"/>
          <w:lang w:eastAsia="en-NZ"/>
        </w:rPr>
        <w:t>it</w:t>
      </w:r>
      <w:proofErr w:type="gramEnd"/>
      <w:r w:rsidR="00EC5F32" w:rsidRPr="00B048DA">
        <w:rPr>
          <w:rFonts w:eastAsia="Times New Roman" w:cs="Arial"/>
          <w:sz w:val="30"/>
          <w:szCs w:val="30"/>
          <w:lang w:eastAsia="en-NZ"/>
        </w:rPr>
        <w:t xml:space="preserve"> Easy Kia </w:t>
      </w:r>
      <w:proofErr w:type="spellStart"/>
      <w:r w:rsidR="00EC5F32" w:rsidRPr="00B048DA">
        <w:rPr>
          <w:rFonts w:eastAsia="Times New Roman" w:cs="Arial"/>
          <w:sz w:val="30"/>
          <w:szCs w:val="30"/>
          <w:lang w:eastAsia="en-NZ"/>
        </w:rPr>
        <w:t>Māmā</w:t>
      </w:r>
      <w:proofErr w:type="spellEnd"/>
      <w:r w:rsidR="00EC5F32" w:rsidRPr="00B048DA">
        <w:rPr>
          <w:rFonts w:eastAsia="Times New Roman" w:cs="Arial"/>
          <w:sz w:val="30"/>
          <w:szCs w:val="30"/>
          <w:lang w:eastAsia="en-NZ"/>
        </w:rPr>
        <w:t xml:space="preserve"> Mai service of People First New Zealand </w:t>
      </w:r>
      <w:proofErr w:type="spellStart"/>
      <w:r w:rsidR="00EC5F32" w:rsidRPr="00B048DA">
        <w:rPr>
          <w:rFonts w:eastAsia="Times New Roman" w:cs="Arial"/>
          <w:sz w:val="30"/>
          <w:szCs w:val="30"/>
          <w:lang w:eastAsia="en-NZ"/>
        </w:rPr>
        <w:t>Ngā</w:t>
      </w:r>
      <w:proofErr w:type="spellEnd"/>
      <w:r w:rsidR="00EC5F32" w:rsidRPr="00B048DA">
        <w:rPr>
          <w:rFonts w:eastAsia="Times New Roman" w:cs="Arial"/>
          <w:sz w:val="30"/>
          <w:szCs w:val="30"/>
          <w:lang w:eastAsia="en-NZ"/>
        </w:rPr>
        <w:t xml:space="preserve"> Tāngata </w:t>
      </w:r>
      <w:proofErr w:type="spellStart"/>
      <w:r w:rsidR="00EC5F32" w:rsidRPr="00B048DA">
        <w:rPr>
          <w:rFonts w:eastAsia="Times New Roman" w:cs="Arial"/>
          <w:sz w:val="30"/>
          <w:szCs w:val="30"/>
          <w:lang w:eastAsia="en-NZ"/>
        </w:rPr>
        <w:t>Tuatahi</w:t>
      </w:r>
      <w:proofErr w:type="spellEnd"/>
      <w:r w:rsidR="00EC5F32" w:rsidRPr="00B048DA">
        <w:rPr>
          <w:rFonts w:eastAsia="Times New Roman" w:cs="Arial"/>
          <w:sz w:val="30"/>
          <w:szCs w:val="30"/>
          <w:lang w:eastAsia="en-NZ"/>
        </w:rPr>
        <w:t>.</w:t>
      </w:r>
    </w:p>
    <w:p w14:paraId="49F9C1D5" w14:textId="77777777" w:rsidR="00EC5F32" w:rsidRPr="00B048DA" w:rsidRDefault="00EC5F32" w:rsidP="00EC5F32">
      <w:pPr>
        <w:spacing w:after="120"/>
        <w:ind w:left="3402"/>
        <w:rPr>
          <w:rFonts w:eastAsia="Times New Roman" w:cs="Arial"/>
          <w:sz w:val="16"/>
          <w:lang w:eastAsia="en-NZ"/>
        </w:rPr>
      </w:pPr>
    </w:p>
    <w:p w14:paraId="0D8DE3CB" w14:textId="6787E5B9" w:rsidR="00EC5F32" w:rsidRPr="00B048DA" w:rsidRDefault="00EC5F32" w:rsidP="00EC5F32">
      <w:pPr>
        <w:spacing w:after="120"/>
        <w:ind w:left="3402"/>
        <w:rPr>
          <w:rFonts w:eastAsia="Times New Roman" w:cs="Arial"/>
          <w:sz w:val="30"/>
          <w:szCs w:val="30"/>
          <w:lang w:eastAsia="en-NZ"/>
        </w:rPr>
      </w:pPr>
      <w:r w:rsidRPr="00B048DA">
        <w:rPr>
          <w:rFonts w:eastAsia="Times New Roman" w:cs="Arial"/>
          <w:noProof/>
          <w:sz w:val="30"/>
          <w:szCs w:val="30"/>
          <w:lang w:eastAsia="en-NZ"/>
        </w:rPr>
        <w:drawing>
          <wp:anchor distT="0" distB="0" distL="114300" distR="114300" simplePos="0" relativeHeight="251778048" behindDoc="0" locked="0" layoutInCell="1" allowOverlap="1" wp14:anchorId="066AEC82" wp14:editId="6CE6A69C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98" name="Pictur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8DA">
        <w:rPr>
          <w:rFonts w:eastAsia="Times New Roman" w:cs="Arial"/>
          <w:sz w:val="30"/>
          <w:szCs w:val="30"/>
          <w:lang w:eastAsia="en-NZ"/>
        </w:rPr>
        <w:t xml:space="preserve">The ideas in this document are not the ideas of People First New Zealand </w:t>
      </w:r>
      <w:proofErr w:type="spellStart"/>
      <w:r w:rsidRPr="00B048DA">
        <w:rPr>
          <w:rFonts w:eastAsia="Times New Roman" w:cs="Arial"/>
          <w:sz w:val="30"/>
          <w:szCs w:val="30"/>
          <w:lang w:eastAsia="en-NZ"/>
        </w:rPr>
        <w:t>Ngā</w:t>
      </w:r>
      <w:proofErr w:type="spellEnd"/>
      <w:r w:rsidRPr="00B048DA">
        <w:rPr>
          <w:rFonts w:eastAsia="Times New Roman" w:cs="Arial"/>
          <w:sz w:val="30"/>
          <w:szCs w:val="30"/>
          <w:lang w:eastAsia="en-NZ"/>
        </w:rPr>
        <w:t xml:space="preserve"> Tāngata </w:t>
      </w:r>
      <w:proofErr w:type="spellStart"/>
      <w:r w:rsidRPr="00B048DA">
        <w:rPr>
          <w:rFonts w:eastAsia="Times New Roman" w:cs="Arial"/>
          <w:sz w:val="30"/>
          <w:szCs w:val="30"/>
          <w:lang w:eastAsia="en-NZ"/>
        </w:rPr>
        <w:t>Tuatahi</w:t>
      </w:r>
      <w:proofErr w:type="spellEnd"/>
      <w:r w:rsidRPr="00B048DA">
        <w:rPr>
          <w:rFonts w:eastAsia="Times New Roman" w:cs="Arial"/>
          <w:sz w:val="30"/>
          <w:szCs w:val="30"/>
          <w:lang w:eastAsia="en-NZ"/>
        </w:rPr>
        <w:t>.</w:t>
      </w:r>
    </w:p>
    <w:p w14:paraId="1768AD4D" w14:textId="24C0186E" w:rsidR="00EC5F32" w:rsidRPr="00B048DA" w:rsidRDefault="00EC5F32" w:rsidP="00EC5F32">
      <w:pPr>
        <w:spacing w:after="120"/>
        <w:ind w:left="3402"/>
        <w:rPr>
          <w:rFonts w:eastAsia="Times New Roman" w:cs="Arial"/>
          <w:sz w:val="16"/>
          <w:lang w:eastAsia="en-NZ"/>
        </w:rPr>
      </w:pPr>
    </w:p>
    <w:p w14:paraId="25CD328C" w14:textId="78760208" w:rsidR="00EC5F32" w:rsidRPr="00B048DA" w:rsidRDefault="00B048DA" w:rsidP="00EC5F32">
      <w:pPr>
        <w:ind w:left="3402"/>
        <w:rPr>
          <w:rFonts w:eastAsia="Times New Roman" w:cs="Arial"/>
          <w:sz w:val="30"/>
          <w:szCs w:val="30"/>
          <w:lang w:eastAsia="en-NZ"/>
        </w:rPr>
      </w:pPr>
      <w:r w:rsidRPr="00B048DA">
        <w:rPr>
          <w:rFonts w:ascii="Calibri" w:eastAsia="Times New Roman" w:hAnsi="Calibri" w:cs="Times New Roman"/>
          <w:noProof/>
          <w:sz w:val="2"/>
          <w:szCs w:val="16"/>
          <w:lang w:eastAsia="en-NZ"/>
        </w:rPr>
        <w:drawing>
          <wp:anchor distT="0" distB="0" distL="114300" distR="114300" simplePos="0" relativeHeight="251771904" behindDoc="1" locked="0" layoutInCell="1" allowOverlap="1" wp14:anchorId="646A2969" wp14:editId="6792AB93">
            <wp:simplePos x="0" y="0"/>
            <wp:positionH relativeFrom="margin">
              <wp:posOffset>219075</wp:posOffset>
            </wp:positionH>
            <wp:positionV relativeFrom="paragraph">
              <wp:posOffset>31750</wp:posOffset>
            </wp:positionV>
            <wp:extent cx="1200150" cy="735330"/>
            <wp:effectExtent l="0" t="0" r="0" b="7620"/>
            <wp:wrapThrough wrapText="bothSides">
              <wp:wrapPolygon edited="0">
                <wp:start x="0" y="0"/>
                <wp:lineTo x="0" y="21264"/>
                <wp:lineTo x="21257" y="21264"/>
                <wp:lineTo x="21257" y="0"/>
                <wp:lineTo x="0" y="0"/>
              </wp:wrapPolygon>
            </wp:wrapThrough>
            <wp:docPr id="300" name="Picture 3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B048DA">
        <w:rPr>
          <w:rFonts w:eastAsia="Times New Roman" w:cs="Arial"/>
          <w:sz w:val="30"/>
          <w:szCs w:val="30"/>
          <w:lang w:eastAsia="en-NZ"/>
        </w:rPr>
        <w:t>Make it Easy uses images from:</w:t>
      </w:r>
    </w:p>
    <w:p w14:paraId="10E1D338" w14:textId="77777777" w:rsidR="00F3444D" w:rsidRPr="00B048DA" w:rsidRDefault="00F3444D" w:rsidP="00F3444D">
      <w:pPr>
        <w:pStyle w:val="Listbulletbackpage"/>
        <w:numPr>
          <w:ilvl w:val="0"/>
          <w:numId w:val="0"/>
        </w:numPr>
        <w:spacing w:line="360" w:lineRule="auto"/>
        <w:ind w:left="3969"/>
        <w:rPr>
          <w:sz w:val="4"/>
          <w:szCs w:val="4"/>
        </w:rPr>
      </w:pPr>
    </w:p>
    <w:p w14:paraId="7560312A" w14:textId="744186EB" w:rsidR="00EC5F32" w:rsidRPr="00B048DA" w:rsidRDefault="00EC5F32" w:rsidP="00F3444D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sz w:val="30"/>
          <w:szCs w:val="30"/>
        </w:rPr>
      </w:pPr>
      <w:r w:rsidRPr="00B048DA">
        <w:rPr>
          <w:sz w:val="30"/>
          <w:szCs w:val="30"/>
        </w:rPr>
        <w:t>Changepeople.org</w:t>
      </w:r>
    </w:p>
    <w:p w14:paraId="7BFEBCD1" w14:textId="77777777" w:rsidR="00F3444D" w:rsidRPr="00B048DA" w:rsidRDefault="00F3444D" w:rsidP="00F3444D">
      <w:pPr>
        <w:pStyle w:val="Listbulletbackpage"/>
        <w:numPr>
          <w:ilvl w:val="0"/>
          <w:numId w:val="0"/>
        </w:numPr>
        <w:spacing w:line="360" w:lineRule="auto"/>
        <w:ind w:left="3969" w:hanging="567"/>
        <w:rPr>
          <w:sz w:val="4"/>
          <w:szCs w:val="4"/>
        </w:rPr>
      </w:pPr>
    </w:p>
    <w:p w14:paraId="06476309" w14:textId="5EF10A6C" w:rsidR="00EC5F32" w:rsidRPr="00B048DA" w:rsidRDefault="00F3444D" w:rsidP="00F3444D">
      <w:pPr>
        <w:pStyle w:val="Listbulletbackpage"/>
        <w:numPr>
          <w:ilvl w:val="6"/>
          <w:numId w:val="12"/>
        </w:numPr>
        <w:spacing w:line="360" w:lineRule="auto"/>
        <w:ind w:left="3969" w:hanging="567"/>
        <w:rPr>
          <w:sz w:val="30"/>
          <w:szCs w:val="30"/>
        </w:rPr>
      </w:pPr>
      <w:r w:rsidRPr="00B048DA">
        <w:rPr>
          <w:rFonts w:eastAsia="Times New Roman"/>
          <w:noProof/>
          <w:sz w:val="30"/>
          <w:szCs w:val="30"/>
        </w:rPr>
        <w:drawing>
          <wp:anchor distT="0" distB="0" distL="114300" distR="114300" simplePos="0" relativeHeight="251776000" behindDoc="0" locked="0" layoutInCell="1" allowOverlap="1" wp14:anchorId="4C1DBE94" wp14:editId="163F86DB">
            <wp:simplePos x="0" y="0"/>
            <wp:positionH relativeFrom="margin">
              <wp:align>left</wp:align>
            </wp:positionH>
            <wp:positionV relativeFrom="paragraph">
              <wp:posOffset>166370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B048DA">
        <w:rPr>
          <w:sz w:val="30"/>
          <w:szCs w:val="30"/>
        </w:rPr>
        <w:t>Photosymbols.com</w:t>
      </w:r>
    </w:p>
    <w:p w14:paraId="3EA963C9" w14:textId="77777777" w:rsidR="00F3444D" w:rsidRPr="00B048DA" w:rsidRDefault="00F3444D" w:rsidP="00F3444D">
      <w:pPr>
        <w:pStyle w:val="Listbulletbackpage"/>
        <w:numPr>
          <w:ilvl w:val="0"/>
          <w:numId w:val="0"/>
        </w:numPr>
        <w:spacing w:line="360" w:lineRule="auto"/>
        <w:ind w:left="3969" w:hanging="567"/>
        <w:rPr>
          <w:sz w:val="4"/>
          <w:szCs w:val="4"/>
        </w:rPr>
      </w:pPr>
    </w:p>
    <w:p w14:paraId="06828D4B" w14:textId="019DA5DE" w:rsidR="00EC5F32" w:rsidRPr="00B048DA" w:rsidRDefault="00B048DA" w:rsidP="00F3444D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sz w:val="30"/>
          <w:szCs w:val="30"/>
        </w:rPr>
      </w:pPr>
      <w:r w:rsidRPr="00B048DA">
        <w:rPr>
          <w:noProof/>
          <w:sz w:val="30"/>
          <w:szCs w:val="30"/>
          <w:shd w:val="clear" w:color="auto" w:fill="FFFFFF"/>
        </w:rPr>
        <w:drawing>
          <wp:anchor distT="0" distB="0" distL="114300" distR="114300" simplePos="0" relativeHeight="251800576" behindDoc="0" locked="0" layoutInCell="1" allowOverlap="1" wp14:anchorId="57B9B32A" wp14:editId="5823E76E">
            <wp:simplePos x="0" y="0"/>
            <wp:positionH relativeFrom="column">
              <wp:posOffset>995680</wp:posOffset>
            </wp:positionH>
            <wp:positionV relativeFrom="paragraph">
              <wp:posOffset>193675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8DA">
        <w:rPr>
          <w:noProof/>
          <w:sz w:val="18"/>
          <w:szCs w:val="30"/>
        </w:rPr>
        <w:drawing>
          <wp:anchor distT="0" distB="0" distL="114300" distR="114300" simplePos="0" relativeHeight="251777024" behindDoc="0" locked="0" layoutInCell="1" allowOverlap="1" wp14:anchorId="244887D4" wp14:editId="747246F1">
            <wp:simplePos x="0" y="0"/>
            <wp:positionH relativeFrom="margin">
              <wp:posOffset>-66675</wp:posOffset>
            </wp:positionH>
            <wp:positionV relativeFrom="paragraph">
              <wp:posOffset>120015</wp:posOffset>
            </wp:positionV>
            <wp:extent cx="866775" cy="918210"/>
            <wp:effectExtent l="0" t="0" r="0" b="0"/>
            <wp:wrapNone/>
            <wp:docPr id="100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B048DA">
        <w:rPr>
          <w:color w:val="000000"/>
          <w:sz w:val="30"/>
          <w:szCs w:val="30"/>
          <w:shd w:val="clear" w:color="auto" w:fill="FFFFFF"/>
        </w:rPr>
        <w:t>SGC Image Works</w:t>
      </w:r>
    </w:p>
    <w:p w14:paraId="7A02CD54" w14:textId="765480AA" w:rsidR="00F3444D" w:rsidRPr="00B048DA" w:rsidRDefault="00F3444D" w:rsidP="00F3444D">
      <w:pPr>
        <w:pStyle w:val="Listbulletbackpage"/>
        <w:numPr>
          <w:ilvl w:val="0"/>
          <w:numId w:val="0"/>
        </w:numPr>
        <w:spacing w:line="360" w:lineRule="auto"/>
        <w:ind w:left="3969" w:hanging="567"/>
        <w:rPr>
          <w:sz w:val="4"/>
          <w:szCs w:val="4"/>
        </w:rPr>
      </w:pPr>
    </w:p>
    <w:p w14:paraId="59732048" w14:textId="77E80320" w:rsidR="00EC5F32" w:rsidRPr="00B048DA" w:rsidRDefault="00EC5F32" w:rsidP="00F3444D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sz w:val="30"/>
          <w:szCs w:val="30"/>
        </w:rPr>
      </w:pPr>
      <w:proofErr w:type="spellStart"/>
      <w:r w:rsidRPr="00B048DA">
        <w:rPr>
          <w:sz w:val="30"/>
          <w:szCs w:val="30"/>
        </w:rPr>
        <w:t>Huriana</w:t>
      </w:r>
      <w:proofErr w:type="spellEnd"/>
      <w:r w:rsidRPr="00B048DA">
        <w:rPr>
          <w:sz w:val="30"/>
          <w:szCs w:val="30"/>
          <w:shd w:val="clear" w:color="auto" w:fill="FFFFFF"/>
        </w:rPr>
        <w:t> </w:t>
      </w:r>
      <w:proofErr w:type="spellStart"/>
      <w:r w:rsidRPr="00B048DA">
        <w:rPr>
          <w:sz w:val="30"/>
          <w:szCs w:val="30"/>
          <w:shd w:val="clear" w:color="auto" w:fill="FFFFFF"/>
        </w:rPr>
        <w:t>Kopeke-Te</w:t>
      </w:r>
      <w:proofErr w:type="spellEnd"/>
      <w:r w:rsidRPr="00B048DA">
        <w:rPr>
          <w:sz w:val="30"/>
          <w:szCs w:val="30"/>
          <w:shd w:val="clear" w:color="auto" w:fill="FFFFFF"/>
        </w:rPr>
        <w:t xml:space="preserve"> </w:t>
      </w:r>
      <w:proofErr w:type="spellStart"/>
      <w:r w:rsidRPr="00B048DA">
        <w:rPr>
          <w:sz w:val="30"/>
          <w:szCs w:val="30"/>
          <w:shd w:val="clear" w:color="auto" w:fill="FFFFFF"/>
        </w:rPr>
        <w:t>Aho</w:t>
      </w:r>
      <w:proofErr w:type="spellEnd"/>
    </w:p>
    <w:p w14:paraId="120FC2E7" w14:textId="77777777" w:rsidR="00F3444D" w:rsidRPr="00B048DA" w:rsidRDefault="00F3444D" w:rsidP="00F3444D">
      <w:pPr>
        <w:pStyle w:val="Listbulletbackpage"/>
        <w:numPr>
          <w:ilvl w:val="0"/>
          <w:numId w:val="0"/>
        </w:numPr>
        <w:spacing w:line="360" w:lineRule="auto"/>
        <w:ind w:left="3969" w:hanging="567"/>
        <w:rPr>
          <w:sz w:val="4"/>
          <w:szCs w:val="4"/>
        </w:rPr>
      </w:pPr>
    </w:p>
    <w:p w14:paraId="319FA807" w14:textId="2188DFA0" w:rsidR="00F3444D" w:rsidRPr="00B048DA" w:rsidRDefault="00EC5F32" w:rsidP="00F3444D">
      <w:pPr>
        <w:pStyle w:val="Listbulletbackpage"/>
        <w:numPr>
          <w:ilvl w:val="0"/>
          <w:numId w:val="12"/>
        </w:numPr>
        <w:spacing w:after="120" w:line="360" w:lineRule="auto"/>
        <w:ind w:left="3969" w:hanging="567"/>
        <w:rPr>
          <w:rFonts w:eastAsia="Times New Roman" w:cs="Times New Roman"/>
          <w:sz w:val="30"/>
          <w:szCs w:val="30"/>
        </w:rPr>
      </w:pPr>
      <w:r w:rsidRPr="00B048DA">
        <w:rPr>
          <w:sz w:val="30"/>
          <w:szCs w:val="30"/>
          <w:shd w:val="clear" w:color="auto" w:fill="FFFFFF"/>
        </w:rPr>
        <w:t>T.</w:t>
      </w:r>
      <w:r w:rsidR="00D11D63" w:rsidRPr="00B048DA">
        <w:rPr>
          <w:sz w:val="30"/>
          <w:szCs w:val="30"/>
          <w:shd w:val="clear" w:color="auto" w:fill="FFFFFF"/>
        </w:rPr>
        <w:t xml:space="preserve"> </w:t>
      </w:r>
      <w:r w:rsidRPr="00B048DA">
        <w:rPr>
          <w:sz w:val="30"/>
          <w:szCs w:val="30"/>
          <w:shd w:val="clear" w:color="auto" w:fill="FFFFFF"/>
        </w:rPr>
        <w:t>Wood</w:t>
      </w:r>
    </w:p>
    <w:p w14:paraId="044A6E81" w14:textId="1D707F60" w:rsidR="00B048DA" w:rsidRPr="00B048DA" w:rsidRDefault="00B048DA" w:rsidP="00B048DA">
      <w:pPr>
        <w:pStyle w:val="Listbulletbackpage"/>
        <w:numPr>
          <w:ilvl w:val="0"/>
          <w:numId w:val="0"/>
        </w:numPr>
        <w:spacing w:after="120" w:line="360" w:lineRule="auto"/>
        <w:ind w:left="3402"/>
        <w:rPr>
          <w:rFonts w:eastAsia="Times New Roman"/>
          <w:sz w:val="30"/>
          <w:szCs w:val="30"/>
        </w:rPr>
      </w:pPr>
      <w:r w:rsidRPr="00B048DA">
        <w:rPr>
          <w:rFonts w:eastAsia="Times New Roman"/>
          <w:i/>
          <w:iCs/>
          <w:noProof/>
          <w:sz w:val="30"/>
          <w:szCs w:val="30"/>
        </w:rPr>
        <w:drawing>
          <wp:anchor distT="0" distB="0" distL="114300" distR="114300" simplePos="0" relativeHeight="252138496" behindDoc="1" locked="0" layoutInCell="1" allowOverlap="1" wp14:anchorId="0B140E19" wp14:editId="01DD84A1">
            <wp:simplePos x="0" y="0"/>
            <wp:positionH relativeFrom="margin">
              <wp:posOffset>-152400</wp:posOffset>
            </wp:positionH>
            <wp:positionV relativeFrom="paragraph">
              <wp:posOffset>166370</wp:posOffset>
            </wp:positionV>
            <wp:extent cx="2182495" cy="914400"/>
            <wp:effectExtent l="0" t="0" r="0" b="0"/>
            <wp:wrapNone/>
            <wp:docPr id="1658482880" name="Picture 16584828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482880" name="Picture 16584828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F0F96" w14:textId="4015BFEB" w:rsidR="00F3444D" w:rsidRPr="00B048DA" w:rsidRDefault="00B048DA" w:rsidP="00B048DA">
      <w:pPr>
        <w:pStyle w:val="Listbulletbackpage"/>
        <w:numPr>
          <w:ilvl w:val="0"/>
          <w:numId w:val="0"/>
        </w:numPr>
        <w:spacing w:after="120" w:line="360" w:lineRule="auto"/>
        <w:ind w:left="3402"/>
        <w:rPr>
          <w:rFonts w:eastAsia="Times New Roman" w:cs="Times New Roman"/>
          <w:sz w:val="30"/>
          <w:szCs w:val="30"/>
        </w:rPr>
      </w:pPr>
      <w:r w:rsidRPr="00B048DA">
        <w:rPr>
          <w:rFonts w:eastAsia="Times New Roman"/>
          <w:sz w:val="30"/>
          <w:szCs w:val="30"/>
        </w:rPr>
        <w:t xml:space="preserve">Some images were also provided by </w:t>
      </w:r>
      <w:r w:rsidR="00F3444D" w:rsidRPr="00B048DA">
        <w:rPr>
          <w:rFonts w:eastAsia="Times New Roman"/>
          <w:sz w:val="30"/>
          <w:szCs w:val="30"/>
        </w:rPr>
        <w:t>Creative New Zealand.</w:t>
      </w:r>
    </w:p>
    <w:p w14:paraId="0E6CC5E8" w14:textId="0AF420CE" w:rsidR="00E757C5" w:rsidRPr="00B048DA" w:rsidRDefault="00F3444D" w:rsidP="00F3444D">
      <w:pPr>
        <w:pStyle w:val="Listbulletbackpage"/>
        <w:numPr>
          <w:ilvl w:val="0"/>
          <w:numId w:val="0"/>
        </w:numPr>
        <w:spacing w:after="120" w:line="360" w:lineRule="auto"/>
        <w:ind w:left="3402"/>
        <w:rPr>
          <w:rFonts w:eastAsia="Times New Roman" w:cs="Times New Roman"/>
          <w:sz w:val="30"/>
          <w:szCs w:val="30"/>
        </w:rPr>
      </w:pPr>
      <w:r w:rsidRPr="00B048DA">
        <w:rPr>
          <w:rFonts w:ascii="Calibri" w:eastAsia="Times New Roman" w:hAnsi="Calibri" w:cs="Times New Roman"/>
          <w:noProof/>
          <w:sz w:val="30"/>
          <w:szCs w:val="30"/>
        </w:rPr>
        <w:drawing>
          <wp:anchor distT="0" distB="0" distL="114300" distR="114300" simplePos="0" relativeHeight="251773952" behindDoc="0" locked="0" layoutInCell="1" allowOverlap="1" wp14:anchorId="5337A18F" wp14:editId="4B997E27">
            <wp:simplePos x="0" y="0"/>
            <wp:positionH relativeFrom="column">
              <wp:posOffset>526415</wp:posOffset>
            </wp:positionH>
            <wp:positionV relativeFrom="paragraph">
              <wp:posOffset>435610</wp:posOffset>
            </wp:positionV>
            <wp:extent cx="752475" cy="838200"/>
            <wp:effectExtent l="0" t="0" r="0" b="0"/>
            <wp:wrapNone/>
            <wp:docPr id="296" name="Pictur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B048DA">
        <w:rPr>
          <w:rFonts w:eastAsia="Times New Roman"/>
          <w:sz w:val="30"/>
          <w:szCs w:val="30"/>
        </w:rPr>
        <w:br/>
        <w:t>All images used in this Easy Read document are subject to copyright rules and cannot be used without permission.</w:t>
      </w:r>
      <w:bookmarkEnd w:id="0"/>
    </w:p>
    <w:sectPr w:rsidR="00E757C5" w:rsidRPr="00B048DA" w:rsidSect="00092EAF">
      <w:footerReference w:type="even" r:id="rId121"/>
      <w:footerReference w:type="default" r:id="rId122"/>
      <w:pgSz w:w="11906" w:h="16838"/>
      <w:pgMar w:top="1440" w:right="1701" w:bottom="1440" w:left="1440" w:header="709" w:footer="709" w:gutter="0"/>
      <w:pgBorders w:display="firstPage" w:offsetFrom="page">
        <w:top w:val="single" w:sz="24" w:space="24" w:color="BF8F00" w:themeColor="accent4" w:themeShade="BF"/>
        <w:left w:val="single" w:sz="24" w:space="24" w:color="BF8F00" w:themeColor="accent4" w:themeShade="BF"/>
        <w:bottom w:val="single" w:sz="24" w:space="24" w:color="BF8F00" w:themeColor="accent4" w:themeShade="BF"/>
        <w:right w:val="single" w:sz="24" w:space="24" w:color="BF8F00" w:themeColor="accent4" w:themeShade="B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C5898" w14:textId="77777777" w:rsidR="00776DD4" w:rsidRDefault="00776DD4">
      <w:pPr>
        <w:spacing w:line="240" w:lineRule="auto"/>
      </w:pPr>
      <w:r>
        <w:separator/>
      </w:r>
    </w:p>
  </w:endnote>
  <w:endnote w:type="continuationSeparator" w:id="0">
    <w:p w14:paraId="301CB5B3" w14:textId="77777777" w:rsidR="00776DD4" w:rsidRDefault="00776D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5B74378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2A43D37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CF70AAF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0C61BEEF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32380" w14:textId="77777777" w:rsidR="00776DD4" w:rsidRDefault="00776DD4">
      <w:pPr>
        <w:spacing w:line="240" w:lineRule="auto"/>
      </w:pPr>
      <w:r>
        <w:separator/>
      </w:r>
    </w:p>
  </w:footnote>
  <w:footnote w:type="continuationSeparator" w:id="0">
    <w:p w14:paraId="6C7CCD47" w14:textId="77777777" w:rsidR="00776DD4" w:rsidRDefault="00776DD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67463F"/>
    <w:multiLevelType w:val="hybridMultilevel"/>
    <w:tmpl w:val="99AA8894"/>
    <w:lvl w:ilvl="0" w:tplc="FFFFFFFF">
      <w:start w:val="1"/>
      <w:numFmt w:val="decimal"/>
      <w:lvlText w:val="%1."/>
      <w:lvlJc w:val="left"/>
      <w:pPr>
        <w:ind w:left="4329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5049" w:hanging="360"/>
      </w:pPr>
    </w:lvl>
    <w:lvl w:ilvl="2" w:tplc="FFFFFFFF" w:tentative="1">
      <w:start w:val="1"/>
      <w:numFmt w:val="lowerRoman"/>
      <w:lvlText w:val="%3."/>
      <w:lvlJc w:val="right"/>
      <w:pPr>
        <w:ind w:left="5769" w:hanging="180"/>
      </w:pPr>
    </w:lvl>
    <w:lvl w:ilvl="3" w:tplc="FFFFFFFF" w:tentative="1">
      <w:start w:val="1"/>
      <w:numFmt w:val="decimal"/>
      <w:lvlText w:val="%4."/>
      <w:lvlJc w:val="left"/>
      <w:pPr>
        <w:ind w:left="6489" w:hanging="360"/>
      </w:pPr>
    </w:lvl>
    <w:lvl w:ilvl="4" w:tplc="FFFFFFFF" w:tentative="1">
      <w:start w:val="1"/>
      <w:numFmt w:val="lowerLetter"/>
      <w:lvlText w:val="%5."/>
      <w:lvlJc w:val="left"/>
      <w:pPr>
        <w:ind w:left="7209" w:hanging="360"/>
      </w:pPr>
    </w:lvl>
    <w:lvl w:ilvl="5" w:tplc="FFFFFFFF" w:tentative="1">
      <w:start w:val="1"/>
      <w:numFmt w:val="lowerRoman"/>
      <w:lvlText w:val="%6."/>
      <w:lvlJc w:val="right"/>
      <w:pPr>
        <w:ind w:left="7929" w:hanging="180"/>
      </w:pPr>
    </w:lvl>
    <w:lvl w:ilvl="6" w:tplc="FFFFFFFF" w:tentative="1">
      <w:start w:val="1"/>
      <w:numFmt w:val="decimal"/>
      <w:lvlText w:val="%7."/>
      <w:lvlJc w:val="left"/>
      <w:pPr>
        <w:ind w:left="8649" w:hanging="360"/>
      </w:pPr>
    </w:lvl>
    <w:lvl w:ilvl="7" w:tplc="FFFFFFFF" w:tentative="1">
      <w:start w:val="1"/>
      <w:numFmt w:val="lowerLetter"/>
      <w:lvlText w:val="%8."/>
      <w:lvlJc w:val="left"/>
      <w:pPr>
        <w:ind w:left="9369" w:hanging="360"/>
      </w:pPr>
    </w:lvl>
    <w:lvl w:ilvl="8" w:tplc="FFFFFFFF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3" w15:restartNumberingAfterBreak="0">
    <w:nsid w:val="05C80450"/>
    <w:multiLevelType w:val="hybridMultilevel"/>
    <w:tmpl w:val="48FC4A86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82711"/>
    <w:multiLevelType w:val="hybridMultilevel"/>
    <w:tmpl w:val="071E6E9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136D00A4"/>
    <w:multiLevelType w:val="hybridMultilevel"/>
    <w:tmpl w:val="909ADC3E"/>
    <w:lvl w:ilvl="0" w:tplc="14090001">
      <w:start w:val="1"/>
      <w:numFmt w:val="bullet"/>
      <w:lvlText w:val=""/>
      <w:lvlJc w:val="left"/>
      <w:pPr>
        <w:ind w:left="44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49" w:hanging="360"/>
      </w:pPr>
      <w:rPr>
        <w:rFonts w:ascii="Wingdings" w:hAnsi="Wingdings" w:hint="default"/>
      </w:rPr>
    </w:lvl>
  </w:abstractNum>
  <w:abstractNum w:abstractNumId="7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8" w15:restartNumberingAfterBreak="0">
    <w:nsid w:val="1C2D32DB"/>
    <w:multiLevelType w:val="hybridMultilevel"/>
    <w:tmpl w:val="44364ACC"/>
    <w:lvl w:ilvl="0" w:tplc="5C0A721A">
      <w:start w:val="1"/>
      <w:numFmt w:val="decimal"/>
      <w:lvlText w:val="%1."/>
      <w:lvlJc w:val="left"/>
      <w:pPr>
        <w:ind w:left="4046" w:hanging="360"/>
      </w:pPr>
      <w:rPr>
        <w:rFonts w:hint="default"/>
        <w:b/>
        <w:bCs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9" w15:restartNumberingAfterBreak="0">
    <w:nsid w:val="24691A94"/>
    <w:multiLevelType w:val="hybridMultilevel"/>
    <w:tmpl w:val="8C9EFC8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26B0558A"/>
    <w:multiLevelType w:val="hybridMultilevel"/>
    <w:tmpl w:val="99BA0FB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2C3A047C">
      <w:numFmt w:val="bullet"/>
      <w:lvlText w:val="-"/>
      <w:lvlJc w:val="left"/>
      <w:pPr>
        <w:ind w:left="5126" w:hanging="360"/>
      </w:pPr>
      <w:rPr>
        <w:rFonts w:ascii="Arial" w:eastAsia="Times New Roman" w:hAnsi="Arial" w:cs="Arial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3FB41D70"/>
    <w:multiLevelType w:val="hybridMultilevel"/>
    <w:tmpl w:val="5D40CE98"/>
    <w:lvl w:ilvl="0" w:tplc="ECD067B0">
      <w:start w:val="3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4" w15:restartNumberingAfterBreak="0">
    <w:nsid w:val="3FBB1CA0"/>
    <w:multiLevelType w:val="hybridMultilevel"/>
    <w:tmpl w:val="A8DA2628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5" w15:restartNumberingAfterBreak="0">
    <w:nsid w:val="461C5E83"/>
    <w:multiLevelType w:val="hybridMultilevel"/>
    <w:tmpl w:val="99AA8894"/>
    <w:lvl w:ilvl="0" w:tplc="37D07064">
      <w:start w:val="1"/>
      <w:numFmt w:val="decimal"/>
      <w:lvlText w:val="%1."/>
      <w:lvlJc w:val="left"/>
      <w:pPr>
        <w:ind w:left="4329" w:hanging="360"/>
      </w:pPr>
      <w:rPr>
        <w:rFonts w:hint="default"/>
        <w:b w:val="0"/>
        <w:bCs w:val="0"/>
      </w:rPr>
    </w:lvl>
    <w:lvl w:ilvl="1" w:tplc="14090019" w:tentative="1">
      <w:start w:val="1"/>
      <w:numFmt w:val="lowerLetter"/>
      <w:lvlText w:val="%2."/>
      <w:lvlJc w:val="left"/>
      <w:pPr>
        <w:ind w:left="5049" w:hanging="360"/>
      </w:pPr>
    </w:lvl>
    <w:lvl w:ilvl="2" w:tplc="1409001B" w:tentative="1">
      <w:start w:val="1"/>
      <w:numFmt w:val="lowerRoman"/>
      <w:lvlText w:val="%3."/>
      <w:lvlJc w:val="right"/>
      <w:pPr>
        <w:ind w:left="5769" w:hanging="180"/>
      </w:pPr>
    </w:lvl>
    <w:lvl w:ilvl="3" w:tplc="1409000F" w:tentative="1">
      <w:start w:val="1"/>
      <w:numFmt w:val="decimal"/>
      <w:lvlText w:val="%4."/>
      <w:lvlJc w:val="left"/>
      <w:pPr>
        <w:ind w:left="6489" w:hanging="360"/>
      </w:pPr>
    </w:lvl>
    <w:lvl w:ilvl="4" w:tplc="14090019" w:tentative="1">
      <w:start w:val="1"/>
      <w:numFmt w:val="lowerLetter"/>
      <w:lvlText w:val="%5."/>
      <w:lvlJc w:val="left"/>
      <w:pPr>
        <w:ind w:left="7209" w:hanging="360"/>
      </w:pPr>
    </w:lvl>
    <w:lvl w:ilvl="5" w:tplc="1409001B" w:tentative="1">
      <w:start w:val="1"/>
      <w:numFmt w:val="lowerRoman"/>
      <w:lvlText w:val="%6."/>
      <w:lvlJc w:val="right"/>
      <w:pPr>
        <w:ind w:left="7929" w:hanging="180"/>
      </w:pPr>
    </w:lvl>
    <w:lvl w:ilvl="6" w:tplc="1409000F" w:tentative="1">
      <w:start w:val="1"/>
      <w:numFmt w:val="decimal"/>
      <w:lvlText w:val="%7."/>
      <w:lvlJc w:val="left"/>
      <w:pPr>
        <w:ind w:left="8649" w:hanging="360"/>
      </w:pPr>
    </w:lvl>
    <w:lvl w:ilvl="7" w:tplc="14090019" w:tentative="1">
      <w:start w:val="1"/>
      <w:numFmt w:val="lowerLetter"/>
      <w:lvlText w:val="%8."/>
      <w:lvlJc w:val="left"/>
      <w:pPr>
        <w:ind w:left="9369" w:hanging="360"/>
      </w:pPr>
    </w:lvl>
    <w:lvl w:ilvl="8" w:tplc="140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16" w15:restartNumberingAfterBreak="0">
    <w:nsid w:val="490B6213"/>
    <w:multiLevelType w:val="hybridMultilevel"/>
    <w:tmpl w:val="5C04941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4B292CC0"/>
    <w:multiLevelType w:val="hybridMultilevel"/>
    <w:tmpl w:val="1F765B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1" w15:restartNumberingAfterBreak="0">
    <w:nsid w:val="5CA3302F"/>
    <w:multiLevelType w:val="hybridMultilevel"/>
    <w:tmpl w:val="D59E954E"/>
    <w:lvl w:ilvl="0" w:tplc="ECD067B0">
      <w:start w:val="3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2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3" w15:restartNumberingAfterBreak="0">
    <w:nsid w:val="6BB428BC"/>
    <w:multiLevelType w:val="hybridMultilevel"/>
    <w:tmpl w:val="D0E22A34"/>
    <w:lvl w:ilvl="0" w:tplc="1409000F">
      <w:start w:val="1"/>
      <w:numFmt w:val="decimal"/>
      <w:lvlText w:val="%1."/>
      <w:lvlJc w:val="left"/>
      <w:pPr>
        <w:ind w:left="4253" w:hanging="56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552F26"/>
    <w:multiLevelType w:val="hybridMultilevel"/>
    <w:tmpl w:val="07C2ED9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 w15:restartNumberingAfterBreak="0">
    <w:nsid w:val="70C21EC5"/>
    <w:multiLevelType w:val="hybridMultilevel"/>
    <w:tmpl w:val="3748458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7" w15:restartNumberingAfterBreak="0">
    <w:nsid w:val="71050F3F"/>
    <w:multiLevelType w:val="hybridMultilevel"/>
    <w:tmpl w:val="105857B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B924C1"/>
    <w:multiLevelType w:val="hybridMultilevel"/>
    <w:tmpl w:val="7DEE9274"/>
    <w:lvl w:ilvl="0" w:tplc="1682D2B2">
      <w:start w:val="1"/>
      <w:numFmt w:val="decimal"/>
      <w:lvlText w:val="%1."/>
      <w:lvlJc w:val="left"/>
      <w:pPr>
        <w:ind w:left="4046" w:hanging="360"/>
      </w:pPr>
      <w:rPr>
        <w:rFonts w:hint="default"/>
        <w:b w:val="0"/>
        <w:bCs w:val="0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9" w15:restartNumberingAfterBreak="0">
    <w:nsid w:val="751F068E"/>
    <w:multiLevelType w:val="hybridMultilevel"/>
    <w:tmpl w:val="4242311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0" w15:restartNumberingAfterBreak="0">
    <w:nsid w:val="77D61393"/>
    <w:multiLevelType w:val="hybridMultilevel"/>
    <w:tmpl w:val="4F7CE17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1313756596">
    <w:abstractNumId w:val="11"/>
  </w:num>
  <w:num w:numId="2" w16cid:durableId="1751925994">
    <w:abstractNumId w:val="3"/>
  </w:num>
  <w:num w:numId="3" w16cid:durableId="930426864">
    <w:abstractNumId w:val="20"/>
  </w:num>
  <w:num w:numId="4" w16cid:durableId="90706847">
    <w:abstractNumId w:val="22"/>
  </w:num>
  <w:num w:numId="5" w16cid:durableId="313334513">
    <w:abstractNumId w:val="12"/>
  </w:num>
  <w:num w:numId="6" w16cid:durableId="2033803924">
    <w:abstractNumId w:val="7"/>
  </w:num>
  <w:num w:numId="7" w16cid:durableId="808132422">
    <w:abstractNumId w:val="4"/>
  </w:num>
  <w:num w:numId="8" w16cid:durableId="1143546541">
    <w:abstractNumId w:val="19"/>
  </w:num>
  <w:num w:numId="9" w16cid:durableId="279923130">
    <w:abstractNumId w:val="1"/>
  </w:num>
  <w:num w:numId="10" w16cid:durableId="1141115467">
    <w:abstractNumId w:val="18"/>
  </w:num>
  <w:num w:numId="11" w16cid:durableId="1254901281">
    <w:abstractNumId w:val="0"/>
  </w:num>
  <w:num w:numId="12" w16cid:durableId="2111922917">
    <w:abstractNumId w:val="24"/>
  </w:num>
  <w:num w:numId="13" w16cid:durableId="1257864501">
    <w:abstractNumId w:val="15"/>
  </w:num>
  <w:num w:numId="14" w16cid:durableId="502865109">
    <w:abstractNumId w:val="28"/>
  </w:num>
  <w:num w:numId="15" w16cid:durableId="815730894">
    <w:abstractNumId w:val="26"/>
  </w:num>
  <w:num w:numId="16" w16cid:durableId="1558936750">
    <w:abstractNumId w:val="23"/>
  </w:num>
  <w:num w:numId="17" w16cid:durableId="1690522983">
    <w:abstractNumId w:val="8"/>
  </w:num>
  <w:num w:numId="18" w16cid:durableId="468520076">
    <w:abstractNumId w:val="13"/>
  </w:num>
  <w:num w:numId="19" w16cid:durableId="143202297">
    <w:abstractNumId w:val="21"/>
  </w:num>
  <w:num w:numId="20" w16cid:durableId="686294663">
    <w:abstractNumId w:val="5"/>
  </w:num>
  <w:num w:numId="21" w16cid:durableId="931008872">
    <w:abstractNumId w:val="25"/>
  </w:num>
  <w:num w:numId="22" w16cid:durableId="482704138">
    <w:abstractNumId w:val="29"/>
  </w:num>
  <w:num w:numId="23" w16cid:durableId="1174878972">
    <w:abstractNumId w:val="6"/>
  </w:num>
  <w:num w:numId="24" w16cid:durableId="339355448">
    <w:abstractNumId w:val="2"/>
  </w:num>
  <w:num w:numId="25" w16cid:durableId="1995796116">
    <w:abstractNumId w:val="30"/>
  </w:num>
  <w:num w:numId="26" w16cid:durableId="170683306">
    <w:abstractNumId w:val="9"/>
  </w:num>
  <w:num w:numId="27" w16cid:durableId="950744886">
    <w:abstractNumId w:val="14"/>
  </w:num>
  <w:num w:numId="28" w16cid:durableId="943614173">
    <w:abstractNumId w:val="10"/>
  </w:num>
  <w:num w:numId="29" w16cid:durableId="2144158228">
    <w:abstractNumId w:val="17"/>
  </w:num>
  <w:num w:numId="30" w16cid:durableId="1985966453">
    <w:abstractNumId w:val="27"/>
  </w:num>
  <w:num w:numId="31" w16cid:durableId="128138094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gUAY1H5jiwAAAA="/>
  </w:docVars>
  <w:rsids>
    <w:rsidRoot w:val="00BC09ED"/>
    <w:rsid w:val="000013CC"/>
    <w:rsid w:val="0000368B"/>
    <w:rsid w:val="00005DB6"/>
    <w:rsid w:val="000064D2"/>
    <w:rsid w:val="000227B4"/>
    <w:rsid w:val="00024091"/>
    <w:rsid w:val="0003092A"/>
    <w:rsid w:val="0004557B"/>
    <w:rsid w:val="000610F9"/>
    <w:rsid w:val="0006470C"/>
    <w:rsid w:val="0009079F"/>
    <w:rsid w:val="00092EAF"/>
    <w:rsid w:val="000A3C46"/>
    <w:rsid w:val="000C7060"/>
    <w:rsid w:val="000F09AA"/>
    <w:rsid w:val="000F3F01"/>
    <w:rsid w:val="001034B0"/>
    <w:rsid w:val="001105ED"/>
    <w:rsid w:val="00122416"/>
    <w:rsid w:val="00124EA8"/>
    <w:rsid w:val="001754F4"/>
    <w:rsid w:val="00181180"/>
    <w:rsid w:val="001A1BB9"/>
    <w:rsid w:val="001B4DD5"/>
    <w:rsid w:val="001C1031"/>
    <w:rsid w:val="001D223E"/>
    <w:rsid w:val="001D3E49"/>
    <w:rsid w:val="001E3429"/>
    <w:rsid w:val="00201791"/>
    <w:rsid w:val="002066A8"/>
    <w:rsid w:val="00226F54"/>
    <w:rsid w:val="00245308"/>
    <w:rsid w:val="00256098"/>
    <w:rsid w:val="00257D60"/>
    <w:rsid w:val="00261BF8"/>
    <w:rsid w:val="00266B9F"/>
    <w:rsid w:val="002A468C"/>
    <w:rsid w:val="002C079C"/>
    <w:rsid w:val="002C5CE4"/>
    <w:rsid w:val="00315307"/>
    <w:rsid w:val="0032127E"/>
    <w:rsid w:val="00323537"/>
    <w:rsid w:val="00323EB3"/>
    <w:rsid w:val="00335975"/>
    <w:rsid w:val="00371C85"/>
    <w:rsid w:val="00396229"/>
    <w:rsid w:val="003B091E"/>
    <w:rsid w:val="003C4FB0"/>
    <w:rsid w:val="003E3090"/>
    <w:rsid w:val="003F07F7"/>
    <w:rsid w:val="003F5628"/>
    <w:rsid w:val="003F645C"/>
    <w:rsid w:val="00404DE1"/>
    <w:rsid w:val="00417288"/>
    <w:rsid w:val="00446930"/>
    <w:rsid w:val="004535B5"/>
    <w:rsid w:val="004567B0"/>
    <w:rsid w:val="00473A4C"/>
    <w:rsid w:val="004742B6"/>
    <w:rsid w:val="004903EF"/>
    <w:rsid w:val="00492F5D"/>
    <w:rsid w:val="004C79CC"/>
    <w:rsid w:val="004E11C2"/>
    <w:rsid w:val="004F56C0"/>
    <w:rsid w:val="00503AD5"/>
    <w:rsid w:val="00505DE3"/>
    <w:rsid w:val="00522E5E"/>
    <w:rsid w:val="00530A61"/>
    <w:rsid w:val="00537311"/>
    <w:rsid w:val="005426B3"/>
    <w:rsid w:val="00550E89"/>
    <w:rsid w:val="00570380"/>
    <w:rsid w:val="0057502F"/>
    <w:rsid w:val="0059017A"/>
    <w:rsid w:val="0059136D"/>
    <w:rsid w:val="005921AD"/>
    <w:rsid w:val="005B57F5"/>
    <w:rsid w:val="005E25E8"/>
    <w:rsid w:val="005E2B31"/>
    <w:rsid w:val="005E5336"/>
    <w:rsid w:val="005F31CF"/>
    <w:rsid w:val="0060011B"/>
    <w:rsid w:val="00616763"/>
    <w:rsid w:val="00616EF5"/>
    <w:rsid w:val="0064667B"/>
    <w:rsid w:val="0065600F"/>
    <w:rsid w:val="0066566F"/>
    <w:rsid w:val="006667A1"/>
    <w:rsid w:val="00683E7F"/>
    <w:rsid w:val="006A3016"/>
    <w:rsid w:val="006A35D5"/>
    <w:rsid w:val="006B317C"/>
    <w:rsid w:val="006B45FC"/>
    <w:rsid w:val="006C5C26"/>
    <w:rsid w:val="006D12ED"/>
    <w:rsid w:val="006E050D"/>
    <w:rsid w:val="006E22D9"/>
    <w:rsid w:val="00703BA9"/>
    <w:rsid w:val="00705CA3"/>
    <w:rsid w:val="00732647"/>
    <w:rsid w:val="00736E4E"/>
    <w:rsid w:val="007466FF"/>
    <w:rsid w:val="00776DD4"/>
    <w:rsid w:val="007771A7"/>
    <w:rsid w:val="007829EC"/>
    <w:rsid w:val="00797B6A"/>
    <w:rsid w:val="007C7764"/>
    <w:rsid w:val="007E7233"/>
    <w:rsid w:val="00805012"/>
    <w:rsid w:val="00814FE2"/>
    <w:rsid w:val="00823013"/>
    <w:rsid w:val="00840E1C"/>
    <w:rsid w:val="00863D53"/>
    <w:rsid w:val="00867F37"/>
    <w:rsid w:val="00872D88"/>
    <w:rsid w:val="0088102C"/>
    <w:rsid w:val="0088406C"/>
    <w:rsid w:val="008848CB"/>
    <w:rsid w:val="00887F23"/>
    <w:rsid w:val="008D437D"/>
    <w:rsid w:val="008F65E1"/>
    <w:rsid w:val="009411B0"/>
    <w:rsid w:val="0094516C"/>
    <w:rsid w:val="00974E0B"/>
    <w:rsid w:val="00980D90"/>
    <w:rsid w:val="0098180B"/>
    <w:rsid w:val="009A0709"/>
    <w:rsid w:val="009C2113"/>
    <w:rsid w:val="009D4C5D"/>
    <w:rsid w:val="009F1725"/>
    <w:rsid w:val="009F56CE"/>
    <w:rsid w:val="00A12915"/>
    <w:rsid w:val="00A45BCE"/>
    <w:rsid w:val="00A63E46"/>
    <w:rsid w:val="00A67570"/>
    <w:rsid w:val="00A75980"/>
    <w:rsid w:val="00AC1F72"/>
    <w:rsid w:val="00AD06B8"/>
    <w:rsid w:val="00B048DA"/>
    <w:rsid w:val="00B27F84"/>
    <w:rsid w:val="00B50B0B"/>
    <w:rsid w:val="00B61C5A"/>
    <w:rsid w:val="00B81A2E"/>
    <w:rsid w:val="00B962CD"/>
    <w:rsid w:val="00BC09ED"/>
    <w:rsid w:val="00BC12C2"/>
    <w:rsid w:val="00BC1ABF"/>
    <w:rsid w:val="00BC7E04"/>
    <w:rsid w:val="00BC7EF8"/>
    <w:rsid w:val="00BD34B6"/>
    <w:rsid w:val="00BF5DDC"/>
    <w:rsid w:val="00C129E3"/>
    <w:rsid w:val="00C14997"/>
    <w:rsid w:val="00C200AE"/>
    <w:rsid w:val="00C2561B"/>
    <w:rsid w:val="00C25627"/>
    <w:rsid w:val="00C35942"/>
    <w:rsid w:val="00C37016"/>
    <w:rsid w:val="00C60C5D"/>
    <w:rsid w:val="00CA0E61"/>
    <w:rsid w:val="00CA2095"/>
    <w:rsid w:val="00CB383B"/>
    <w:rsid w:val="00CD503F"/>
    <w:rsid w:val="00CD603F"/>
    <w:rsid w:val="00CE32F2"/>
    <w:rsid w:val="00D11D63"/>
    <w:rsid w:val="00D652D9"/>
    <w:rsid w:val="00D67451"/>
    <w:rsid w:val="00D73072"/>
    <w:rsid w:val="00D849EE"/>
    <w:rsid w:val="00D852B6"/>
    <w:rsid w:val="00DA27B9"/>
    <w:rsid w:val="00DC5D2A"/>
    <w:rsid w:val="00DC70F4"/>
    <w:rsid w:val="00DD3B09"/>
    <w:rsid w:val="00DF2E18"/>
    <w:rsid w:val="00DF2EBF"/>
    <w:rsid w:val="00E17BF8"/>
    <w:rsid w:val="00E25EA4"/>
    <w:rsid w:val="00E301CA"/>
    <w:rsid w:val="00E52236"/>
    <w:rsid w:val="00E56A37"/>
    <w:rsid w:val="00E6041B"/>
    <w:rsid w:val="00E6592C"/>
    <w:rsid w:val="00E70E61"/>
    <w:rsid w:val="00E757C5"/>
    <w:rsid w:val="00EA567F"/>
    <w:rsid w:val="00EC5F32"/>
    <w:rsid w:val="00EF4A04"/>
    <w:rsid w:val="00F04D66"/>
    <w:rsid w:val="00F20BCC"/>
    <w:rsid w:val="00F32DCE"/>
    <w:rsid w:val="00F3444D"/>
    <w:rsid w:val="00F87859"/>
    <w:rsid w:val="00F93C03"/>
    <w:rsid w:val="00FA749B"/>
    <w:rsid w:val="00FC1BD7"/>
    <w:rsid w:val="00FE1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349F5"/>
  <w15:chartTrackingRefBased/>
  <w15:docId w15:val="{0E1FFC0E-E4EF-4C47-9AD7-0F1BA7663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rsid w:val="00BC09ED"/>
    <w:pPr>
      <w:keepNext/>
      <w:keepLines/>
      <w:widowControl w:val="0"/>
      <w:pBdr>
        <w:top w:val="single" w:sz="18" w:space="10" w:color="BF8F00" w:themeColor="accent4" w:themeShade="BF"/>
        <w:left w:val="single" w:sz="18" w:space="4" w:color="BF8F00" w:themeColor="accent4" w:themeShade="BF"/>
        <w:bottom w:val="single" w:sz="18" w:space="0" w:color="BF8F00" w:themeColor="accent4" w:themeShade="BF"/>
        <w:right w:val="single" w:sz="18" w:space="4" w:color="BF8F00" w:themeColor="accent4" w:themeShade="BF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C09ED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FooterText,numbered,Paragraphe de liste1,Bulletr List Paragraph,列出段落,列出段落1,Listeafsnit1,Parágrafo da Lista1,List Paragraph2,List Paragraph21,Párrafo de lista1,L"/>
    <w:basedOn w:val="ListBullet"/>
    <w:link w:val="ListParagraphChar"/>
    <w:uiPriority w:val="34"/>
    <w:qFormat/>
    <w:rsid w:val="00736E4E"/>
    <w:pPr>
      <w:numPr>
        <w:numId w:val="2"/>
      </w:numPr>
      <w:spacing w:before="480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FooterText Char,numbered Char,Paragraphe de liste1 Char,Bulletr List Paragraph Char,列出段落 Char,列出段落1 Char,Listeafsnit1 Char,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2C5CE4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2C5CE4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styleId="Revision">
    <w:name w:val="Revision"/>
    <w:hidden/>
    <w:uiPriority w:val="99"/>
    <w:semiHidden/>
    <w:rsid w:val="009D4C5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D11D63"/>
    <w:rPr>
      <w:color w:val="605E5C"/>
      <w:shd w:val="clear" w:color="auto" w:fill="E1DFDD"/>
    </w:rPr>
  </w:style>
  <w:style w:type="paragraph" w:customStyle="1" w:styleId="EasyRead2">
    <w:name w:val="Easy Read 2"/>
    <w:basedOn w:val="Normal"/>
    <w:link w:val="EasyRead2Char"/>
    <w:qFormat/>
    <w:rsid w:val="003F645C"/>
    <w:pPr>
      <w:spacing w:after="160" w:line="259" w:lineRule="auto"/>
      <w:ind w:left="0"/>
      <w:jc w:val="center"/>
    </w:pPr>
    <w:rPr>
      <w:rFonts w:eastAsia="Times New Roman" w:cs="Times New Roman"/>
      <w:b/>
      <w:bCs/>
      <w:noProof/>
      <w:sz w:val="44"/>
      <w:szCs w:val="44"/>
      <w:lang w:val="en-NZ"/>
    </w:rPr>
  </w:style>
  <w:style w:type="character" w:customStyle="1" w:styleId="EasyRead2Char">
    <w:name w:val="Easy Read 2 Char"/>
    <w:basedOn w:val="DefaultParagraphFont"/>
    <w:link w:val="EasyRead2"/>
    <w:rsid w:val="003F645C"/>
    <w:rPr>
      <w:rFonts w:ascii="Arial" w:eastAsia="Times New Roman" w:hAnsi="Arial" w:cs="Times New Roman"/>
      <w:b/>
      <w:bCs/>
      <w:noProof/>
      <w:sz w:val="44"/>
      <w:szCs w:val="44"/>
    </w:rPr>
  </w:style>
  <w:style w:type="paragraph" w:styleId="NormalWeb">
    <w:name w:val="Normal (Web)"/>
    <w:basedOn w:val="Normal"/>
    <w:uiPriority w:val="99"/>
    <w:semiHidden/>
    <w:unhideWhenUsed/>
    <w:rsid w:val="003F645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paragraph" w:customStyle="1" w:styleId="pf0">
    <w:name w:val="pf0"/>
    <w:basedOn w:val="Normal"/>
    <w:rsid w:val="00245308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character" w:customStyle="1" w:styleId="cf01">
    <w:name w:val="cf01"/>
    <w:basedOn w:val="DefaultParagraphFont"/>
    <w:rsid w:val="00245308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2.png"/><Relationship Id="rId21" Type="http://schemas.openxmlformats.org/officeDocument/2006/relationships/image" Target="media/image14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jpe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97.png"/><Relationship Id="rId16" Type="http://schemas.openxmlformats.org/officeDocument/2006/relationships/image" Target="media/image9.png"/><Relationship Id="rId107" Type="http://schemas.openxmlformats.org/officeDocument/2006/relationships/image" Target="media/image92.png"/><Relationship Id="rId11" Type="http://schemas.openxmlformats.org/officeDocument/2006/relationships/image" Target="media/image4.png"/><Relationship Id="rId37" Type="http://schemas.openxmlformats.org/officeDocument/2006/relationships/image" Target="media/image23.jpe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jpeg"/><Relationship Id="rId79" Type="http://schemas.openxmlformats.org/officeDocument/2006/relationships/image" Target="media/image65.png"/><Relationship Id="rId102" Type="http://schemas.openxmlformats.org/officeDocument/2006/relationships/image" Target="media/image87.pn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76.jpeg"/><Relationship Id="rId95" Type="http://schemas.openxmlformats.org/officeDocument/2006/relationships/image" Target="media/image80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jpeg"/><Relationship Id="rId69" Type="http://schemas.openxmlformats.org/officeDocument/2006/relationships/image" Target="media/image55.png"/><Relationship Id="rId113" Type="http://schemas.openxmlformats.org/officeDocument/2006/relationships/image" Target="media/image98.png"/><Relationship Id="rId118" Type="http://schemas.openxmlformats.org/officeDocument/2006/relationships/image" Target="media/image103.jpeg"/><Relationship Id="rId80" Type="http://schemas.openxmlformats.org/officeDocument/2006/relationships/image" Target="media/image66.jpeg"/><Relationship Id="rId85" Type="http://schemas.openxmlformats.org/officeDocument/2006/relationships/image" Target="media/image7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8" Type="http://schemas.openxmlformats.org/officeDocument/2006/relationships/image" Target="media/image24.jpeg"/><Relationship Id="rId59" Type="http://schemas.openxmlformats.org/officeDocument/2006/relationships/image" Target="media/image45.jpeg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124" Type="http://schemas.openxmlformats.org/officeDocument/2006/relationships/theme" Target="theme/theme1.xml"/><Relationship Id="rId54" Type="http://schemas.openxmlformats.org/officeDocument/2006/relationships/image" Target="media/image40.jpe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91" Type="http://schemas.openxmlformats.org/officeDocument/2006/relationships/image" Target="media/image77.pn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35.png"/><Relationship Id="rId114" Type="http://schemas.openxmlformats.org/officeDocument/2006/relationships/image" Target="media/image99.png"/><Relationship Id="rId119" Type="http://schemas.openxmlformats.org/officeDocument/2006/relationships/image" Target="media/image104.png"/><Relationship Id="rId10" Type="http://schemas.openxmlformats.org/officeDocument/2006/relationships/image" Target="media/image3.pn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jpe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jpg"/><Relationship Id="rId12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25.jpeg"/><Relationship Id="rId109" Type="http://schemas.openxmlformats.org/officeDocument/2006/relationships/image" Target="media/image94.jpeg"/><Relationship Id="rId34" Type="http://schemas.openxmlformats.org/officeDocument/2006/relationships/image" Target="media/image23.png"/><Relationship Id="rId50" Type="http://schemas.openxmlformats.org/officeDocument/2006/relationships/image" Target="media/image36.png"/><Relationship Id="rId55" Type="http://schemas.openxmlformats.org/officeDocument/2006/relationships/image" Target="media/image41.jpeg"/><Relationship Id="rId76" Type="http://schemas.openxmlformats.org/officeDocument/2006/relationships/image" Target="media/image62.png"/><Relationship Id="rId97" Type="http://schemas.openxmlformats.org/officeDocument/2006/relationships/image" Target="media/image82.jpeg"/><Relationship Id="rId104" Type="http://schemas.openxmlformats.org/officeDocument/2006/relationships/image" Target="media/image89.png"/><Relationship Id="rId120" Type="http://schemas.openxmlformats.org/officeDocument/2006/relationships/image" Target="media/image105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30.png"/><Relationship Id="rId2" Type="http://schemas.openxmlformats.org/officeDocument/2006/relationships/numbering" Target="numbering.xml"/><Relationship Id="rId24" Type="http://schemas.openxmlformats.org/officeDocument/2006/relationships/image" Target="media/image17.png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61" Type="http://schemas.openxmlformats.org/officeDocument/2006/relationships/image" Target="media/image47.jpeg"/><Relationship Id="rId82" Type="http://schemas.openxmlformats.org/officeDocument/2006/relationships/image" Target="media/image68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5" Type="http://schemas.openxmlformats.org/officeDocument/2006/relationships/image" Target="media/image24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5.jpeg"/><Relationship Id="rId105" Type="http://schemas.openxmlformats.org/officeDocument/2006/relationships/image" Target="media/image90.jpeg"/><Relationship Id="rId8" Type="http://schemas.openxmlformats.org/officeDocument/2006/relationships/image" Target="media/image1.jpeg"/><Relationship Id="rId51" Type="http://schemas.openxmlformats.org/officeDocument/2006/relationships/image" Target="media/image37.png"/><Relationship Id="rId72" Type="http://schemas.openxmlformats.org/officeDocument/2006/relationships/image" Target="media/image58.jpe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2.jpeg"/><Relationship Id="rId67" Type="http://schemas.openxmlformats.org/officeDocument/2006/relationships/image" Target="media/image53.jpeg"/><Relationship Id="rId116" Type="http://schemas.openxmlformats.org/officeDocument/2006/relationships/image" Target="media/image101.jpeg"/><Relationship Id="rId20" Type="http://schemas.openxmlformats.org/officeDocument/2006/relationships/image" Target="media/image13.png"/><Relationship Id="rId41" Type="http://schemas.openxmlformats.org/officeDocument/2006/relationships/image" Target="media/image27.jpe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image" Target="media/image96.png"/><Relationship Id="rId15" Type="http://schemas.openxmlformats.org/officeDocument/2006/relationships/image" Target="media/image8.png"/><Relationship Id="rId36" Type="http://schemas.openxmlformats.org/officeDocument/2006/relationships/image" Target="media/image22.png"/><Relationship Id="rId57" Type="http://schemas.openxmlformats.org/officeDocument/2006/relationships/image" Target="media/image43.png"/><Relationship Id="rId106" Type="http://schemas.openxmlformats.org/officeDocument/2006/relationships/image" Target="media/image9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J\Documents\People%20First\Easy%20Read%20Template%20(September%20202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D7F14-5E40-474A-B3F2-ABB72F402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(September 2023).dotx</Template>
  <TotalTime>14</TotalTime>
  <Pages>27</Pages>
  <Words>1085</Words>
  <Characters>6187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</dc:creator>
  <cp:keywords/>
  <dc:description/>
  <cp:lastModifiedBy>Kathryn Parrish</cp:lastModifiedBy>
  <cp:revision>3</cp:revision>
  <dcterms:created xsi:type="dcterms:W3CDTF">2023-10-11T19:58:00Z</dcterms:created>
  <dcterms:modified xsi:type="dcterms:W3CDTF">2023-10-11T20:10:00Z</dcterms:modified>
</cp:coreProperties>
</file>